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C3F" w:rsidRDefault="000C18D2" w:rsidP="00FC1C3F">
      <w:pPr>
        <w:jc w:val="right"/>
      </w:pPr>
      <w:r>
        <w:rPr>
          <w:noProof/>
          <w:lang w:eastAsia="nl-BE"/>
        </w:rPr>
        <mc:AlternateContent>
          <mc:Choice Requires="wps">
            <w:drawing>
              <wp:anchor distT="45720" distB="45720" distL="114300" distR="114300" simplePos="0" relativeHeight="251663360" behindDoc="1" locked="0" layoutInCell="1" allowOverlap="1">
                <wp:simplePos x="0" y="0"/>
                <wp:positionH relativeFrom="margin">
                  <wp:align>right</wp:align>
                </wp:positionH>
                <wp:positionV relativeFrom="paragraph">
                  <wp:posOffset>43180</wp:posOffset>
                </wp:positionV>
                <wp:extent cx="2762250" cy="1404620"/>
                <wp:effectExtent l="0" t="0" r="19050" b="22860"/>
                <wp:wrapNone/>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404620"/>
                        </a:xfrm>
                        <a:prstGeom prst="rect">
                          <a:avLst/>
                        </a:prstGeom>
                        <a:solidFill>
                          <a:srgbClr val="FFFFFF"/>
                        </a:solidFill>
                        <a:ln w="9525">
                          <a:solidFill>
                            <a:srgbClr val="000000"/>
                          </a:solidFill>
                          <a:miter lim="800000"/>
                          <a:headEnd/>
                          <a:tailEnd/>
                        </a:ln>
                      </wps:spPr>
                      <wps:txbx>
                        <w:txbxContent>
                          <w:p w:rsidR="000C18D2" w:rsidRDefault="000C18D2">
                            <w:pPr>
                              <w:rPr>
                                <w:u w:val="single"/>
                              </w:rPr>
                            </w:pPr>
                            <w:r w:rsidRPr="000C18D2">
                              <w:rPr>
                                <w:u w:val="single"/>
                              </w:rPr>
                              <w:t>VERSLAGFORMULIER</w:t>
                            </w:r>
                          </w:p>
                          <w:p w:rsidR="000C18D2" w:rsidRDefault="000C18D2" w:rsidP="007343EC">
                            <w:pPr>
                              <w:rPr>
                                <w:u w:val="single"/>
                              </w:rPr>
                            </w:pPr>
                            <w:r>
                              <w:rPr>
                                <w:u w:val="single"/>
                              </w:rPr>
                              <w:t>(kruis aan wat van toepassing is)</w:t>
                            </w:r>
                          </w:p>
                          <w:p w:rsidR="007343EC" w:rsidRDefault="00620C8D" w:rsidP="007343EC">
                            <w:sdt>
                              <w:sdtPr>
                                <w:id w:val="120968777"/>
                                <w14:checkbox>
                                  <w14:checked w14:val="0"/>
                                  <w14:checkedState w14:val="2612" w14:font="MS Gothic"/>
                                  <w14:uncheckedState w14:val="2610" w14:font="MS Gothic"/>
                                </w14:checkbox>
                              </w:sdtPr>
                              <w:sdtEndPr/>
                              <w:sdtContent>
                                <w:r w:rsidR="00270E0A">
                                  <w:rPr>
                                    <w:rFonts w:ascii="MS Gothic" w:eastAsia="MS Gothic" w:hAnsi="MS Gothic" w:hint="eastAsia"/>
                                  </w:rPr>
                                  <w:t>☐</w:t>
                                </w:r>
                              </w:sdtContent>
                            </w:sdt>
                            <w:r w:rsidR="00270E0A">
                              <w:t xml:space="preserve"> </w:t>
                            </w:r>
                            <w:r w:rsidR="00270E0A" w:rsidRPr="00270E0A">
                              <w:t>BESTUURSVERGADERING</w:t>
                            </w:r>
                          </w:p>
                          <w:p w:rsidR="00270E0A" w:rsidRDefault="00620C8D" w:rsidP="007343EC">
                            <w:sdt>
                              <w:sdtPr>
                                <w:id w:val="512192684"/>
                                <w14:checkbox>
                                  <w14:checked w14:val="0"/>
                                  <w14:checkedState w14:val="2612" w14:font="MS Gothic"/>
                                  <w14:uncheckedState w14:val="2610" w14:font="MS Gothic"/>
                                </w14:checkbox>
                              </w:sdtPr>
                              <w:sdtEndPr/>
                              <w:sdtContent>
                                <w:r w:rsidR="00270E0A">
                                  <w:rPr>
                                    <w:rFonts w:ascii="MS Gothic" w:eastAsia="MS Gothic" w:hAnsi="MS Gothic" w:hint="eastAsia"/>
                                  </w:rPr>
                                  <w:t>☐</w:t>
                                </w:r>
                              </w:sdtContent>
                            </w:sdt>
                            <w:r w:rsidR="00270E0A">
                              <w:t xml:space="preserve"> PROGRAMMERINGSACTIVITEIT</w:t>
                            </w:r>
                          </w:p>
                          <w:p w:rsidR="00270E0A" w:rsidRDefault="00620C8D" w:rsidP="007343EC">
                            <w:sdt>
                              <w:sdtPr>
                                <w:id w:val="-805318706"/>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270E0A">
                              <w:t xml:space="preserve"> ONTMOETINGSACTIVITEIT</w:t>
                            </w:r>
                          </w:p>
                          <w:p w:rsidR="00270E0A" w:rsidRDefault="00620C8D" w:rsidP="00270E0A">
                            <w:pPr>
                              <w:spacing w:after="0"/>
                            </w:pPr>
                            <w:sdt>
                              <w:sdtPr>
                                <w:id w:val="1956988804"/>
                                <w14:checkbox>
                                  <w14:checked w14:val="0"/>
                                  <w14:checkedState w14:val="2612" w14:font="MS Gothic"/>
                                  <w14:uncheckedState w14:val="2610" w14:font="MS Gothic"/>
                                </w14:checkbox>
                              </w:sdtPr>
                              <w:sdtEndPr/>
                              <w:sdtContent>
                                <w:r w:rsidR="00270E0A">
                                  <w:rPr>
                                    <w:rFonts w:ascii="MS Gothic" w:eastAsia="MS Gothic" w:hAnsi="MS Gothic" w:hint="eastAsia"/>
                                  </w:rPr>
                                  <w:t>☐</w:t>
                                </w:r>
                              </w:sdtContent>
                            </w:sdt>
                            <w:r w:rsidR="00270E0A">
                              <w:t xml:space="preserve"> VORMINGSACTIVITEIT</w:t>
                            </w:r>
                          </w:p>
                          <w:p w:rsidR="00270E0A" w:rsidRDefault="00270E0A" w:rsidP="00270E0A">
                            <w:pPr>
                              <w:spacing w:after="0"/>
                            </w:pPr>
                            <w:r>
                              <w:tab/>
                            </w:r>
                            <w:sdt>
                              <w:sdtPr>
                                <w:id w:val="682397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naar leden-vrijwilligers</w:t>
                            </w:r>
                          </w:p>
                          <w:p w:rsidR="00270E0A" w:rsidRDefault="00270E0A" w:rsidP="00270E0A">
                            <w:pPr>
                              <w:spacing w:after="0"/>
                            </w:pPr>
                            <w:r>
                              <w:tab/>
                            </w:r>
                            <w:sdt>
                              <w:sdtPr>
                                <w:id w:val="150646528"/>
                                <w14:checkbox>
                                  <w14:checked w14:val="1"/>
                                  <w14:checkedState w14:val="2612" w14:font="MS Gothic"/>
                                  <w14:uncheckedState w14:val="2610" w14:font="MS Gothic"/>
                                </w14:checkbox>
                              </w:sdtPr>
                              <w:sdtEndPr/>
                              <w:sdtContent>
                                <w:r w:rsidR="00620C8D">
                                  <w:rPr>
                                    <w:rFonts w:ascii="MS Gothic" w:eastAsia="MS Gothic" w:hAnsi="MS Gothic" w:hint="eastAsia"/>
                                  </w:rPr>
                                  <w:t>☒</w:t>
                                </w:r>
                              </w:sdtContent>
                            </w:sdt>
                            <w:r>
                              <w:t xml:space="preserve"> naar leden langdurig zieken</w:t>
                            </w:r>
                          </w:p>
                          <w:p w:rsidR="00270E0A" w:rsidRDefault="00620C8D" w:rsidP="00270E0A">
                            <w:pPr>
                              <w:spacing w:after="0"/>
                            </w:pPr>
                            <w:sdt>
                              <w:sdtPr>
                                <w:id w:val="-507748442"/>
                                <w14:checkbox>
                                  <w14:checked w14:val="0"/>
                                  <w14:checkedState w14:val="2612" w14:font="MS Gothic"/>
                                  <w14:uncheckedState w14:val="2610" w14:font="MS Gothic"/>
                                </w14:checkbox>
                              </w:sdtPr>
                              <w:sdtEndPr/>
                              <w:sdtContent>
                                <w:r w:rsidR="00270E0A">
                                  <w:rPr>
                                    <w:rFonts w:ascii="MS Gothic" w:eastAsia="MS Gothic" w:hAnsi="MS Gothic" w:hint="eastAsia"/>
                                  </w:rPr>
                                  <w:t>☐</w:t>
                                </w:r>
                              </w:sdtContent>
                            </w:sdt>
                            <w:r w:rsidR="00270E0A">
                              <w:t xml:space="preserve"> CULTURELE ACTIVITEIT</w:t>
                            </w:r>
                          </w:p>
                          <w:p w:rsidR="00270E0A" w:rsidRDefault="00620C8D" w:rsidP="00270E0A">
                            <w:pPr>
                              <w:spacing w:after="0"/>
                            </w:pPr>
                            <w:sdt>
                              <w:sdtPr>
                                <w:id w:val="-1240782158"/>
                                <w14:checkbox>
                                  <w14:checked w14:val="0"/>
                                  <w14:checkedState w14:val="2612" w14:font="MS Gothic"/>
                                  <w14:uncheckedState w14:val="2610" w14:font="MS Gothic"/>
                                </w14:checkbox>
                              </w:sdtPr>
                              <w:sdtEndPr/>
                              <w:sdtContent>
                                <w:r w:rsidR="00270E0A">
                                  <w:rPr>
                                    <w:rFonts w:ascii="MS Gothic" w:eastAsia="MS Gothic" w:hAnsi="MS Gothic" w:hint="eastAsia"/>
                                  </w:rPr>
                                  <w:t>☐</w:t>
                                </w:r>
                              </w:sdtContent>
                            </w:sdt>
                            <w:r w:rsidR="00270E0A">
                              <w:t xml:space="preserve"> SOCIALE ACTIE</w:t>
                            </w:r>
                          </w:p>
                          <w:p w:rsidR="00270E0A" w:rsidRPr="00270E0A" w:rsidRDefault="00270E0A" w:rsidP="007343E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left:0;text-align:left;margin-left:166.3pt;margin-top:3.4pt;width:217.5pt;height:110.6pt;z-index:-25165312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">
                <v:textbox style="mso-fit-shape-to-text:t">
                  <w:txbxContent>
                    <w:p w:rsidR="000C18D2" w:rsidRDefault="000C18D2">
                      <w:pPr>
                        <w:rPr>
                          <w:u w:val="single"/>
                        </w:rPr>
                      </w:pPr>
                      <w:r w:rsidRPr="000C18D2">
                        <w:rPr>
                          <w:u w:val="single"/>
                        </w:rPr>
                        <w:t>VERSLAGFORMULIER</w:t>
                      </w:r>
                    </w:p>
                    <w:p w:rsidR="000C18D2" w:rsidRDefault="000C18D2" w:rsidP="007343EC">
                      <w:pPr>
                        <w:rPr>
                          <w:u w:val="single"/>
                        </w:rPr>
                      </w:pPr>
                      <w:r>
                        <w:rPr>
                          <w:u w:val="single"/>
                        </w:rPr>
                        <w:t>(kruis aan wat van toepassing is)</w:t>
                      </w:r>
                    </w:p>
                    <w:p w:rsidR="007343EC" w:rsidRDefault="00620C8D" w:rsidP="007343EC">
                      <w:sdt>
                        <w:sdtPr>
                          <w:id w:val="120968777"/>
                          <w14:checkbox>
                            <w14:checked w14:val="0"/>
                            <w14:checkedState w14:val="2612" w14:font="MS Gothic"/>
                            <w14:uncheckedState w14:val="2610" w14:font="MS Gothic"/>
                          </w14:checkbox>
                        </w:sdtPr>
                        <w:sdtEndPr/>
                        <w:sdtContent>
                          <w:r w:rsidR="00270E0A">
                            <w:rPr>
                              <w:rFonts w:ascii="MS Gothic" w:eastAsia="MS Gothic" w:hAnsi="MS Gothic" w:hint="eastAsia"/>
                            </w:rPr>
                            <w:t>☐</w:t>
                          </w:r>
                        </w:sdtContent>
                      </w:sdt>
                      <w:r w:rsidR="00270E0A">
                        <w:t xml:space="preserve"> </w:t>
                      </w:r>
                      <w:r w:rsidR="00270E0A" w:rsidRPr="00270E0A">
                        <w:t>BESTUURSVERGADERING</w:t>
                      </w:r>
                    </w:p>
                    <w:p w:rsidR="00270E0A" w:rsidRDefault="00620C8D" w:rsidP="007343EC">
                      <w:sdt>
                        <w:sdtPr>
                          <w:id w:val="512192684"/>
                          <w14:checkbox>
                            <w14:checked w14:val="0"/>
                            <w14:checkedState w14:val="2612" w14:font="MS Gothic"/>
                            <w14:uncheckedState w14:val="2610" w14:font="MS Gothic"/>
                          </w14:checkbox>
                        </w:sdtPr>
                        <w:sdtEndPr/>
                        <w:sdtContent>
                          <w:r w:rsidR="00270E0A">
                            <w:rPr>
                              <w:rFonts w:ascii="MS Gothic" w:eastAsia="MS Gothic" w:hAnsi="MS Gothic" w:hint="eastAsia"/>
                            </w:rPr>
                            <w:t>☐</w:t>
                          </w:r>
                        </w:sdtContent>
                      </w:sdt>
                      <w:r w:rsidR="00270E0A">
                        <w:t xml:space="preserve"> PROGRAMMERINGSACTIVITEIT</w:t>
                      </w:r>
                    </w:p>
                    <w:p w:rsidR="00270E0A" w:rsidRDefault="00620C8D" w:rsidP="007343EC">
                      <w:sdt>
                        <w:sdtPr>
                          <w:id w:val="-805318706"/>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270E0A">
                        <w:t xml:space="preserve"> ONTMOETINGSACTIVITEIT</w:t>
                      </w:r>
                    </w:p>
                    <w:p w:rsidR="00270E0A" w:rsidRDefault="00620C8D" w:rsidP="00270E0A">
                      <w:pPr>
                        <w:spacing w:after="0"/>
                      </w:pPr>
                      <w:sdt>
                        <w:sdtPr>
                          <w:id w:val="1956988804"/>
                          <w14:checkbox>
                            <w14:checked w14:val="0"/>
                            <w14:checkedState w14:val="2612" w14:font="MS Gothic"/>
                            <w14:uncheckedState w14:val="2610" w14:font="MS Gothic"/>
                          </w14:checkbox>
                        </w:sdtPr>
                        <w:sdtEndPr/>
                        <w:sdtContent>
                          <w:r w:rsidR="00270E0A">
                            <w:rPr>
                              <w:rFonts w:ascii="MS Gothic" w:eastAsia="MS Gothic" w:hAnsi="MS Gothic" w:hint="eastAsia"/>
                            </w:rPr>
                            <w:t>☐</w:t>
                          </w:r>
                        </w:sdtContent>
                      </w:sdt>
                      <w:r w:rsidR="00270E0A">
                        <w:t xml:space="preserve"> VORMINGSACTIVITEIT</w:t>
                      </w:r>
                    </w:p>
                    <w:p w:rsidR="00270E0A" w:rsidRDefault="00270E0A" w:rsidP="00270E0A">
                      <w:pPr>
                        <w:spacing w:after="0"/>
                      </w:pPr>
                      <w:r>
                        <w:tab/>
                      </w:r>
                      <w:sdt>
                        <w:sdtPr>
                          <w:id w:val="682397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naar leden-vrijwilligers</w:t>
                      </w:r>
                    </w:p>
                    <w:p w:rsidR="00270E0A" w:rsidRDefault="00270E0A" w:rsidP="00270E0A">
                      <w:pPr>
                        <w:spacing w:after="0"/>
                      </w:pPr>
                      <w:r>
                        <w:tab/>
                      </w:r>
                      <w:sdt>
                        <w:sdtPr>
                          <w:id w:val="150646528"/>
                          <w14:checkbox>
                            <w14:checked w14:val="1"/>
                            <w14:checkedState w14:val="2612" w14:font="MS Gothic"/>
                            <w14:uncheckedState w14:val="2610" w14:font="MS Gothic"/>
                          </w14:checkbox>
                        </w:sdtPr>
                        <w:sdtEndPr/>
                        <w:sdtContent>
                          <w:r w:rsidR="00620C8D">
                            <w:rPr>
                              <w:rFonts w:ascii="MS Gothic" w:eastAsia="MS Gothic" w:hAnsi="MS Gothic" w:hint="eastAsia"/>
                            </w:rPr>
                            <w:t>☒</w:t>
                          </w:r>
                        </w:sdtContent>
                      </w:sdt>
                      <w:r>
                        <w:t xml:space="preserve"> naar leden langdurig zieken</w:t>
                      </w:r>
                    </w:p>
                    <w:p w:rsidR="00270E0A" w:rsidRDefault="00620C8D" w:rsidP="00270E0A">
                      <w:pPr>
                        <w:spacing w:after="0"/>
                      </w:pPr>
                      <w:sdt>
                        <w:sdtPr>
                          <w:id w:val="-507748442"/>
                          <w14:checkbox>
                            <w14:checked w14:val="0"/>
                            <w14:checkedState w14:val="2612" w14:font="MS Gothic"/>
                            <w14:uncheckedState w14:val="2610" w14:font="MS Gothic"/>
                          </w14:checkbox>
                        </w:sdtPr>
                        <w:sdtEndPr/>
                        <w:sdtContent>
                          <w:r w:rsidR="00270E0A">
                            <w:rPr>
                              <w:rFonts w:ascii="MS Gothic" w:eastAsia="MS Gothic" w:hAnsi="MS Gothic" w:hint="eastAsia"/>
                            </w:rPr>
                            <w:t>☐</w:t>
                          </w:r>
                        </w:sdtContent>
                      </w:sdt>
                      <w:r w:rsidR="00270E0A">
                        <w:t xml:space="preserve"> CULTURELE ACTIVITEIT</w:t>
                      </w:r>
                    </w:p>
                    <w:p w:rsidR="00270E0A" w:rsidRDefault="00620C8D" w:rsidP="00270E0A">
                      <w:pPr>
                        <w:spacing w:after="0"/>
                      </w:pPr>
                      <w:sdt>
                        <w:sdtPr>
                          <w:id w:val="-1240782158"/>
                          <w14:checkbox>
                            <w14:checked w14:val="0"/>
                            <w14:checkedState w14:val="2612" w14:font="MS Gothic"/>
                            <w14:uncheckedState w14:val="2610" w14:font="MS Gothic"/>
                          </w14:checkbox>
                        </w:sdtPr>
                        <w:sdtEndPr/>
                        <w:sdtContent>
                          <w:r w:rsidR="00270E0A">
                            <w:rPr>
                              <w:rFonts w:ascii="MS Gothic" w:eastAsia="MS Gothic" w:hAnsi="MS Gothic" w:hint="eastAsia"/>
                            </w:rPr>
                            <w:t>☐</w:t>
                          </w:r>
                        </w:sdtContent>
                      </w:sdt>
                      <w:r w:rsidR="00270E0A">
                        <w:t xml:space="preserve"> SOCIALE ACTIE</w:t>
                      </w:r>
                    </w:p>
                    <w:p w:rsidR="00270E0A" w:rsidRPr="00270E0A" w:rsidRDefault="00270E0A" w:rsidP="007343EC"/>
                  </w:txbxContent>
                </v:textbox>
                <w10:wrap anchorx="margin"/>
              </v:shape>
            </w:pict>
          </mc:Fallback>
        </mc:AlternateContent>
      </w:r>
      <w:r w:rsidR="00FC1C3F">
        <w:rPr>
          <w:noProof/>
          <w:lang w:eastAsia="nl-BE"/>
        </w:rPr>
        <w:t xml:space="preserve"> </w:t>
      </w:r>
      <w:r w:rsidR="00FC1C3F">
        <w:rPr>
          <w:noProof/>
          <w:lang w:eastAsia="nl-BE"/>
        </w:rPr>
        <w:drawing>
          <wp:anchor distT="0" distB="0" distL="114300" distR="114300" simplePos="0" relativeHeight="251658240" behindDoc="0" locked="0" layoutInCell="1" allowOverlap="1">
            <wp:simplePos x="895350" y="895350"/>
            <wp:positionH relativeFrom="column">
              <wp:align>left</wp:align>
            </wp:positionH>
            <wp:positionV relativeFrom="paragraph">
              <wp:align>top</wp:align>
            </wp:positionV>
            <wp:extent cx="1980000" cy="824400"/>
            <wp:effectExtent l="0" t="0" r="127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manaLogo_Sint-Niklaa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80000" cy="824400"/>
                    </a:xfrm>
                    <a:prstGeom prst="rect">
                      <a:avLst/>
                    </a:prstGeom>
                  </pic:spPr>
                </pic:pic>
              </a:graphicData>
            </a:graphic>
          </wp:anchor>
        </w:drawing>
      </w:r>
      <w:r w:rsidR="00FC1C3F">
        <w:br w:type="textWrapping" w:clear="all"/>
      </w:r>
    </w:p>
    <w:p w:rsidR="00FC1C3F" w:rsidRDefault="000C18D2" w:rsidP="00FC1C3F">
      <w:r>
        <w:rPr>
          <w:noProof/>
          <w:lang w:eastAsia="nl-BE"/>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71120</wp:posOffset>
                </wp:positionV>
                <wp:extent cx="2762250" cy="1404620"/>
                <wp:effectExtent l="0" t="0" r="19050" b="2222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404620"/>
                        </a:xfrm>
                        <a:prstGeom prst="rect">
                          <a:avLst/>
                        </a:prstGeom>
                        <a:solidFill>
                          <a:srgbClr val="FFFFFF"/>
                        </a:solidFill>
                        <a:ln w="9525">
                          <a:solidFill>
                            <a:srgbClr val="000000"/>
                          </a:solidFill>
                          <a:miter lim="800000"/>
                          <a:headEnd/>
                          <a:tailEnd/>
                        </a:ln>
                      </wps:spPr>
                      <wps:txbx>
                        <w:txbxContent>
                          <w:p w:rsidR="000C18D2" w:rsidRPr="00CC7BBA" w:rsidRDefault="000C18D2">
                            <w:pPr>
                              <w:rPr>
                                <w:sz w:val="22"/>
                              </w:rPr>
                            </w:pPr>
                            <w:r>
                              <w:t>NAAM KERN:</w:t>
                            </w:r>
                            <w:r w:rsidR="00620C8D">
                              <w:t xml:space="preserve"> Sint-Niklaas</w:t>
                            </w:r>
                            <w:r w:rsidR="00620C8D">
                              <w:tab/>
                            </w:r>
                          </w:p>
                          <w:p w:rsidR="000C18D2" w:rsidRDefault="000C18D2">
                            <w:r>
                              <w:t>DATUM ACTIVITEIT:</w:t>
                            </w:r>
                            <w:r w:rsidR="00620C8D">
                              <w:t xml:space="preserve"> 24-01-2017</w:t>
                            </w:r>
                          </w:p>
                          <w:p w:rsidR="000C18D2" w:rsidRDefault="000C18D2">
                            <w:r>
                              <w:t>PLAATS ACTIVITEIT:</w:t>
                            </w:r>
                            <w:r w:rsidR="00620C8D">
                              <w:t xml:space="preserve"> Zaal Familia</w:t>
                            </w:r>
                          </w:p>
                          <w:p w:rsidR="000C18D2" w:rsidRDefault="000C18D2">
                            <w:r>
                              <w:t>TIJDSTIP:</w:t>
                            </w:r>
                            <w:r w:rsidR="00620C8D">
                              <w:t xml:space="preserve"> van 13:00 tot 17:30</w:t>
                            </w:r>
                          </w:p>
                          <w:p w:rsidR="000C18D2" w:rsidRDefault="000C18D2">
                            <w:r>
                              <w:t>VERSLAGGEVER:</w:t>
                            </w:r>
                            <w:r w:rsidR="00620C8D">
                              <w:t xml:space="preserve"> Carla De Wilde</w:t>
                            </w:r>
                          </w:p>
                          <w:p w:rsidR="000C18D2" w:rsidRDefault="000C18D2">
                            <w:r>
                              <w:t>AANTAL AANWEZIGEN:</w:t>
                            </w:r>
                            <w:r w:rsidR="00620C8D">
                              <w:t xml:space="preserve"> 68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0;margin-top:5.6pt;width:217.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">
                <v:textbox style="mso-fit-shape-to-text:t">
                  <w:txbxContent>
                    <w:p w:rsidR="000C18D2" w:rsidRPr="00CC7BBA" w:rsidRDefault="000C18D2">
                      <w:pPr>
                        <w:rPr>
                          <w:sz w:val="22"/>
                        </w:rPr>
                      </w:pPr>
                      <w:r>
                        <w:t>NAAM KERN:</w:t>
                      </w:r>
                      <w:r w:rsidR="00620C8D">
                        <w:t xml:space="preserve"> Sint-Niklaas</w:t>
                      </w:r>
                      <w:r w:rsidR="00620C8D">
                        <w:tab/>
                      </w:r>
                    </w:p>
                    <w:p w:rsidR="000C18D2" w:rsidRDefault="000C18D2">
                      <w:r>
                        <w:t>DATUM ACTIVITEIT:</w:t>
                      </w:r>
                      <w:r w:rsidR="00620C8D">
                        <w:t xml:space="preserve"> 24-01-2017</w:t>
                      </w:r>
                    </w:p>
                    <w:p w:rsidR="000C18D2" w:rsidRDefault="000C18D2">
                      <w:r>
                        <w:t>PLAATS ACTIVITEIT:</w:t>
                      </w:r>
                      <w:r w:rsidR="00620C8D">
                        <w:t xml:space="preserve"> Zaal Familia</w:t>
                      </w:r>
                    </w:p>
                    <w:p w:rsidR="000C18D2" w:rsidRDefault="000C18D2">
                      <w:r>
                        <w:t>TIJDSTIP:</w:t>
                      </w:r>
                      <w:r w:rsidR="00620C8D">
                        <w:t xml:space="preserve"> van 13:00 tot 17:30</w:t>
                      </w:r>
                    </w:p>
                    <w:p w:rsidR="000C18D2" w:rsidRDefault="000C18D2">
                      <w:r>
                        <w:t>VERSLAGGEVER:</w:t>
                      </w:r>
                      <w:r w:rsidR="00620C8D">
                        <w:t xml:space="preserve"> Carla De Wilde</w:t>
                      </w:r>
                    </w:p>
                    <w:p w:rsidR="000C18D2" w:rsidRDefault="000C18D2">
                      <w:r>
                        <w:t>AANTAL AANWEZIGEN:</w:t>
                      </w:r>
                      <w:r w:rsidR="00620C8D">
                        <w:t xml:space="preserve"> 68</w:t>
                      </w:r>
                    </w:p>
                  </w:txbxContent>
                </v:textbox>
                <w10:wrap anchorx="margin"/>
              </v:shape>
            </w:pict>
          </mc:Fallback>
        </mc:AlternateContent>
      </w:r>
    </w:p>
    <w:p w:rsidR="00AD3784" w:rsidRDefault="00AD3784" w:rsidP="00FC1C3F"/>
    <w:p w:rsidR="000C18D2" w:rsidRDefault="000C18D2" w:rsidP="00FC1C3F"/>
    <w:p w:rsidR="000C18D2" w:rsidRPr="000C18D2" w:rsidRDefault="000C18D2" w:rsidP="000C18D2"/>
    <w:p w:rsidR="000C18D2" w:rsidRPr="000C18D2" w:rsidRDefault="000C18D2" w:rsidP="000C18D2"/>
    <w:p w:rsidR="000C18D2" w:rsidRPr="000C18D2" w:rsidRDefault="000C18D2" w:rsidP="000C18D2"/>
    <w:p w:rsidR="000C18D2" w:rsidRDefault="00270E0A" w:rsidP="000C18D2">
      <w:r>
        <w:rPr>
          <w:noProof/>
          <w:lang w:eastAsia="nl-BE"/>
        </w:rPr>
        <mc:AlternateContent>
          <mc:Choice Requires="wps">
            <w:drawing>
              <wp:anchor distT="45720" distB="45720" distL="114300" distR="114300" simplePos="0" relativeHeight="251665408" behindDoc="0" locked="0" layoutInCell="1" allowOverlap="1">
                <wp:simplePos x="0" y="0"/>
                <wp:positionH relativeFrom="column">
                  <wp:posOffset>-4445</wp:posOffset>
                </wp:positionH>
                <wp:positionV relativeFrom="paragraph">
                  <wp:posOffset>450850</wp:posOffset>
                </wp:positionV>
                <wp:extent cx="5760720" cy="1404620"/>
                <wp:effectExtent l="0" t="0" r="11430" b="27940"/>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404620"/>
                        </a:xfrm>
                        <a:prstGeom prst="rect">
                          <a:avLst/>
                        </a:prstGeom>
                        <a:solidFill>
                          <a:srgbClr val="FFFFFF"/>
                        </a:solidFill>
                        <a:ln w="9525">
                          <a:solidFill>
                            <a:srgbClr val="000000"/>
                          </a:solidFill>
                          <a:miter lim="800000"/>
                          <a:headEnd/>
                          <a:tailEnd/>
                        </a:ln>
                      </wps:spPr>
                      <wps:txbx>
                        <w:txbxContent>
                          <w:p w:rsidR="00270E0A" w:rsidRDefault="00270E0A">
                            <w:r>
                              <w:t>KORT VERSLAG VAN DE VERGADERING OF ACTIVITEIT</w:t>
                            </w:r>
                          </w:p>
                          <w:p w:rsidR="00620C8D" w:rsidRDefault="00620C8D" w:rsidP="00620C8D">
                            <w:pPr>
                              <w:spacing w:after="0"/>
                              <w:rPr>
                                <w:lang w:val="nl-NL"/>
                              </w:rPr>
                            </w:pPr>
                            <w:r w:rsidRPr="00620C8D">
                              <w:rPr>
                                <w:lang w:val="nl-NL"/>
                              </w:rPr>
                              <w:t>De Samana nieuwjaarsdronk St Niklaas had voor de 1</w:t>
                            </w:r>
                            <w:r w:rsidRPr="00620C8D">
                              <w:rPr>
                                <w:vertAlign w:val="superscript"/>
                                <w:lang w:val="nl-NL"/>
                              </w:rPr>
                              <w:t>e</w:t>
                            </w:r>
                            <w:r w:rsidRPr="00620C8D">
                              <w:rPr>
                                <w:lang w:val="nl-NL"/>
                              </w:rPr>
                              <w:t xml:space="preserve"> keer plaats onder de Samana vlag. </w:t>
                            </w:r>
                          </w:p>
                          <w:p w:rsidR="00620C8D" w:rsidRPr="00620C8D" w:rsidRDefault="00620C8D" w:rsidP="00620C8D">
                            <w:pPr>
                              <w:spacing w:after="0"/>
                              <w:rPr>
                                <w:lang w:val="nl-NL"/>
                              </w:rPr>
                            </w:pPr>
                            <w:r w:rsidRPr="00620C8D">
                              <w:rPr>
                                <w:lang w:val="nl-NL"/>
                              </w:rPr>
                              <w:t>De zaal was verzorgd aangekleed, lekker warm en er zweefde fris, nieuw promotie materiaal met het kleurig SAMANA logo! Met ons meegebracht goed humeur, zinvol voornemen en ons charmante zelf, dronken we sprankelende bubbels. Het SAMANA thema werd  opvallend in de verf gezet: ontmoeten, ondersteunen, versterken, verademen.</w:t>
                            </w:r>
                          </w:p>
                          <w:p w:rsidR="00270E0A" w:rsidRPr="00620C8D" w:rsidRDefault="00620C8D">
                            <w:pPr>
                              <w:rPr>
                                <w:lang w:val="nl-NL"/>
                              </w:rPr>
                            </w:pPr>
                            <w:r w:rsidRPr="00620C8D">
                              <w:rPr>
                                <w:lang w:val="nl-NL"/>
                              </w:rPr>
                              <w:t>Na de lotenverkoop tbv solidariteitsactie, vergezeld van koffie en gebak, kwam het optreden van "Buena Vista Samanticos Social Club" …. een spetterende selfmade show, gebracht door leden en bestuur. Voor herhaling vatbaar!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35pt;margin-top:35.5pt;width:453.6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">
                <v:textbox style="mso-fit-shape-to-text:t">
                  <w:txbxContent>
                    <w:p w:rsidR="00270E0A" w:rsidRDefault="00270E0A">
                      <w:r>
                        <w:t>KORT VERSLAG VAN DE VERGADERING OF ACTIVITEIT</w:t>
                      </w:r>
                    </w:p>
                    <w:p w:rsidR="00620C8D" w:rsidRDefault="00620C8D" w:rsidP="00620C8D">
                      <w:pPr>
                        <w:spacing w:after="0"/>
                        <w:rPr>
                          <w:lang w:val="nl-NL"/>
                        </w:rPr>
                      </w:pPr>
                      <w:r w:rsidRPr="00620C8D">
                        <w:rPr>
                          <w:lang w:val="nl-NL"/>
                        </w:rPr>
                        <w:t>De Samana nieuwjaarsdronk St Niklaas had voor de 1</w:t>
                      </w:r>
                      <w:r w:rsidRPr="00620C8D">
                        <w:rPr>
                          <w:vertAlign w:val="superscript"/>
                          <w:lang w:val="nl-NL"/>
                        </w:rPr>
                        <w:t>e</w:t>
                      </w:r>
                      <w:r w:rsidRPr="00620C8D">
                        <w:rPr>
                          <w:lang w:val="nl-NL"/>
                        </w:rPr>
                        <w:t xml:space="preserve"> keer plaats onder de Samana vlag. </w:t>
                      </w:r>
                    </w:p>
                    <w:p w:rsidR="00620C8D" w:rsidRPr="00620C8D" w:rsidRDefault="00620C8D" w:rsidP="00620C8D">
                      <w:pPr>
                        <w:spacing w:after="0"/>
                        <w:rPr>
                          <w:lang w:val="nl-NL"/>
                        </w:rPr>
                      </w:pPr>
                      <w:r w:rsidRPr="00620C8D">
                        <w:rPr>
                          <w:lang w:val="nl-NL"/>
                        </w:rPr>
                        <w:t>De zaal was verzorgd aangekleed, lekker warm en er zweefde fris, nieuw promotie materiaal met het kleurig SAMANA logo! Met ons meegebracht goed humeur, zinvol voornemen en ons charmante zelf, dronken we sprankelende bubbels. Het SAMANA thema werd  opvallend in de verf gezet: ontmoeten, ondersteunen, versterken, verademen.</w:t>
                      </w:r>
                    </w:p>
                    <w:p w:rsidR="00270E0A" w:rsidRPr="00620C8D" w:rsidRDefault="00620C8D">
                      <w:pPr>
                        <w:rPr>
                          <w:lang w:val="nl-NL"/>
                        </w:rPr>
                      </w:pPr>
                      <w:r w:rsidRPr="00620C8D">
                        <w:rPr>
                          <w:lang w:val="nl-NL"/>
                        </w:rPr>
                        <w:t>Na de lotenverkoop tbv solidariteitsactie, vergezeld van koffie en gebak, kwam het optreden van "Buena Vista Samanticos Social Club" …. een spetterende selfmade show, gebracht door leden en bestuur. Voor herhaling vatbaar!</w:t>
                      </w:r>
                    </w:p>
                  </w:txbxContent>
                </v:textbox>
                <w10:wrap type="square"/>
              </v:shape>
            </w:pict>
          </mc:Fallback>
        </mc:AlternateContent>
      </w:r>
    </w:p>
    <w:p w:rsidR="00FC1C3F" w:rsidRPr="000C18D2" w:rsidRDefault="00FC1C3F" w:rsidP="000C18D2">
      <w:bookmarkStart w:id="0" w:name="_GoBack"/>
      <w:bookmarkEnd w:id="0"/>
    </w:p>
    <w:sectPr w:rsidR="00FC1C3F" w:rsidRPr="000C18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35495F"/>
    <w:multiLevelType w:val="hybridMultilevel"/>
    <w:tmpl w:val="185C0B34"/>
    <w:lvl w:ilvl="0" w:tplc="93D6F88E">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C8D"/>
    <w:rsid w:val="00025A13"/>
    <w:rsid w:val="000C18D2"/>
    <w:rsid w:val="00270E0A"/>
    <w:rsid w:val="00620C8D"/>
    <w:rsid w:val="007343EC"/>
    <w:rsid w:val="00AD3784"/>
    <w:rsid w:val="00CC7BBA"/>
    <w:rsid w:val="00F24E32"/>
    <w:rsid w:val="00FC1C3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18764"/>
  <w15:chartTrackingRefBased/>
  <w15:docId w15:val="{719803DC-E901-4028-B2E7-3D52032BE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nl-B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C1C3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C1C3F"/>
    <w:rPr>
      <w:rFonts w:ascii="Segoe UI" w:hAnsi="Segoe UI" w:cs="Segoe UI"/>
      <w:sz w:val="18"/>
      <w:szCs w:val="18"/>
    </w:rPr>
  </w:style>
  <w:style w:type="paragraph" w:styleId="Lijstalinea">
    <w:name w:val="List Paragraph"/>
    <w:basedOn w:val="Standaard"/>
    <w:uiPriority w:val="34"/>
    <w:qFormat/>
    <w:rsid w:val="007343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CM\SAMANA\2017\SJABLONEN\Verslag%20activiteit%20(SAMANA).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58A81-735A-45B0-8C99-535A70F3A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Verslag activiteit (SAMANA).dotx</Template>
  <TotalTime>4</TotalTime>
  <Pages>1</Pages>
  <Words>2</Words>
  <Characters>13</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ivens</dc:creator>
  <cp:keywords/>
  <dc:description/>
  <cp:lastModifiedBy>hilde ivens</cp:lastModifiedBy>
  <cp:revision>1</cp:revision>
  <cp:lastPrinted>2017-01-30T08:35:00Z</cp:lastPrinted>
  <dcterms:created xsi:type="dcterms:W3CDTF">2017-04-11T21:17:00Z</dcterms:created>
  <dcterms:modified xsi:type="dcterms:W3CDTF">2017-04-11T21:22:00Z</dcterms:modified>
</cp:coreProperties>
</file>