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3C0" w:rsidRDefault="001D1CE2">
      <w:pPr>
        <w:jc w:val="center"/>
        <w:rPr>
          <w:b/>
          <w:sz w:val="36"/>
          <w:szCs w:val="36"/>
          <w:u w:val="single"/>
        </w:rPr>
      </w:pPr>
      <w:r w:rsidRPr="001D1CE2">
        <w:rPr>
          <w:b/>
          <w:sz w:val="36"/>
          <w:szCs w:val="36"/>
          <w:u w:val="single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523.35pt;height:30pt" fillcolor="#dbe5f1 [660]">
            <v:shadow on="t" opacity="52429f"/>
            <v:textpath style="font-family:&quot;Arial Black&quot;;font-size:24pt;font-style:italic;v-text-kern:t" trim="t" fitpath="t" string="Melding van werken buiten de kantooruren."/>
          </v:shape>
        </w:pict>
      </w:r>
    </w:p>
    <w:tbl>
      <w:tblPr>
        <w:tblStyle w:val="Gemiddeldelijst1-accent1"/>
        <w:tblW w:w="0" w:type="auto"/>
        <w:tblBorders>
          <w:top w:val="single" w:sz="18" w:space="0" w:color="548DD4" w:themeColor="text2" w:themeTint="99"/>
          <w:left w:val="single" w:sz="18" w:space="0" w:color="548DD4" w:themeColor="text2" w:themeTint="99"/>
          <w:bottom w:val="single" w:sz="18" w:space="0" w:color="548DD4" w:themeColor="text2" w:themeTint="99"/>
          <w:right w:val="single" w:sz="18" w:space="0" w:color="548DD4" w:themeColor="text2" w:themeTint="99"/>
          <w:insideH w:val="single" w:sz="18" w:space="0" w:color="548DD4" w:themeColor="text2" w:themeTint="99"/>
          <w:insideV w:val="single" w:sz="18" w:space="0" w:color="548DD4" w:themeColor="text2" w:themeTint="99"/>
        </w:tblBorders>
        <w:tblLook w:val="04A0"/>
      </w:tblPr>
      <w:tblGrid>
        <w:gridCol w:w="5303"/>
        <w:gridCol w:w="5303"/>
      </w:tblGrid>
      <w:tr w:rsidR="004C2093" w:rsidTr="00712809">
        <w:trPr>
          <w:cnfStyle w:val="100000000000"/>
        </w:trPr>
        <w:tc>
          <w:tcPr>
            <w:cnfStyle w:val="001000000000"/>
            <w:tcW w:w="10606" w:type="dxa"/>
            <w:gridSpan w:val="2"/>
            <w:tcBorders>
              <w:top w:val="none" w:sz="0" w:space="0" w:color="auto"/>
              <w:bottom w:val="none" w:sz="0" w:space="0" w:color="auto"/>
            </w:tcBorders>
          </w:tcPr>
          <w:p w:rsidR="004C2093" w:rsidRDefault="004C2093" w:rsidP="004C2093">
            <w:pPr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</w:pPr>
            <w:r w:rsidRPr="00712809"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Campus :</w:t>
            </w:r>
            <w:r w:rsidR="00D57CD5">
              <w:rPr>
                <w:rFonts w:ascii="Verdana" w:hAnsi="Verdana"/>
                <w:i/>
                <w:color w:val="17365D" w:themeColor="text2" w:themeShade="BF"/>
                <w:sz w:val="24"/>
                <w:szCs w:val="24"/>
              </w:rPr>
              <w:t xml:space="preserve">   </w:t>
            </w:r>
            <w:sdt>
              <w:sdtPr>
                <w:rPr>
                  <w:rStyle w:val="Intensievebenadrukking"/>
                </w:rPr>
                <w:alias w:val="Campus"/>
                <w:tag w:val="Campus"/>
                <w:id w:val="60781049"/>
                <w:lock w:val="contentLocked"/>
                <w:placeholder>
                  <w:docPart w:val="D8DA9FFF8CB544F09C274F9E30A5E789"/>
                </w:placeholder>
                <w:showingPlcHdr/>
                <w:dropDownList>
                  <w:listItem w:value="Kies een item."/>
                  <w:listItem w:displayText="GHB" w:value="GHB"/>
                  <w:listItem w:displayText="SP/SR" w:value="SP/SR"/>
                  <w:listItem w:displayText="Pellenberg" w:value="Pellenberg"/>
                  <w:listItem w:displayText="Lubbeek" w:value="Lubbeek"/>
                </w:dropDownList>
              </w:sdtPr>
              <w:sdtEndPr>
                <w:rPr>
                  <w:rStyle w:val="Standaardalinea-lettertype"/>
                  <w:rFonts w:ascii="Verdana" w:hAnsi="Verdana"/>
                  <w:iCs w:val="0"/>
                  <w:color w:val="17365D" w:themeColor="text2" w:themeShade="BF"/>
                  <w:sz w:val="24"/>
                  <w:szCs w:val="24"/>
                </w:rPr>
              </w:sdtEndPr>
              <w:sdtContent>
                <w:r w:rsidR="00D57CD5" w:rsidRPr="00CC0C29">
                  <w:rPr>
                    <w:rStyle w:val="Tekstvantijdelijkeaanduiding"/>
                  </w:rPr>
                  <w:t>Kies een item.</w:t>
                </w:r>
              </w:sdtContent>
            </w:sdt>
            <w:r w:rsidRPr="00712809">
              <w:rPr>
                <w:rFonts w:ascii="Verdana" w:hAnsi="Verdana"/>
                <w:i/>
                <w:color w:val="17365D" w:themeColor="text2" w:themeShade="BF"/>
                <w:sz w:val="24"/>
                <w:szCs w:val="24"/>
              </w:rPr>
              <w:t xml:space="preserve">     </w:t>
            </w:r>
            <w:r w:rsidR="00712809">
              <w:rPr>
                <w:rFonts w:ascii="Verdana" w:hAnsi="Verdana"/>
                <w:i/>
                <w:color w:val="17365D" w:themeColor="text2" w:themeShade="BF"/>
                <w:sz w:val="24"/>
                <w:szCs w:val="24"/>
              </w:rPr>
              <w:t xml:space="preserve"> </w:t>
            </w:r>
            <w:r w:rsidR="00D57CD5">
              <w:rPr>
                <w:rFonts w:ascii="Verdana" w:hAnsi="Verdana"/>
                <w:i/>
                <w:color w:val="17365D" w:themeColor="text2" w:themeShade="BF"/>
                <w:sz w:val="24"/>
                <w:szCs w:val="24"/>
              </w:rPr>
              <w:t xml:space="preserve">  </w:t>
            </w:r>
            <w:r w:rsidR="00B5691A" w:rsidRPr="00B5691A"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Ee</w:t>
            </w:r>
            <w:r w:rsidR="00D57CD5"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nheid :</w:t>
            </w:r>
            <w:r w:rsidR="00B5691A"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 </w:t>
            </w:r>
            <w:sdt>
              <w:sdtPr>
                <w:rPr>
                  <w:rStyle w:val="Subtielebenadrukking"/>
                </w:rPr>
                <w:id w:val="60781059"/>
                <w:placeholder>
                  <w:docPart w:val="5A8915385B0C485584802EB91BA0C9BA"/>
                </w:placeholder>
              </w:sdtPr>
              <w:sdtEndPr>
                <w:rPr>
                  <w:rStyle w:val="Standaardalinea-lettertype"/>
                  <w:rFonts w:ascii="Verdana" w:hAnsi="Verdana"/>
                  <w:iCs w:val="0"/>
                  <w:color w:val="17365D" w:themeColor="text2" w:themeShade="BF"/>
                  <w:sz w:val="24"/>
                  <w:szCs w:val="24"/>
                  <w:u w:val="single"/>
                </w:rPr>
              </w:sdtEndPr>
              <w:sdtContent>
                <w:r w:rsidR="00E378F1">
                  <w:rPr>
                    <w:rStyle w:val="Subtielebenadrukking"/>
                  </w:rPr>
                  <w:t xml:space="preserve">Afdelingsnummer </w:t>
                </w:r>
              </w:sdtContent>
            </w:sdt>
            <w:r w:rsidR="00D57CD5"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                                      </w:t>
            </w:r>
          </w:p>
          <w:p w:rsidR="00D57CD5" w:rsidRPr="00D57CD5" w:rsidRDefault="00D57CD5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  <w:r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                                                                                            </w:t>
            </w:r>
          </w:p>
          <w:p w:rsidR="004C2093" w:rsidRPr="00B5691A" w:rsidRDefault="004C2093" w:rsidP="00B5691A">
            <w:pPr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</w:pPr>
            <w:r w:rsidRPr="00712809"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Bouwdeel en niveau :</w:t>
            </w:r>
            <w:r w:rsidR="00B5691A"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</w:t>
            </w:r>
            <w:sdt>
              <w:sdtPr>
                <w:rPr>
                  <w:rFonts w:ascii="Verdana" w:hAnsi="Verdana"/>
                  <w:b w:val="0"/>
                  <w:color w:val="17365D" w:themeColor="text2" w:themeShade="BF"/>
                  <w:sz w:val="24"/>
                  <w:szCs w:val="24"/>
                </w:rPr>
                <w:id w:val="60781077"/>
                <w:placeholder>
                  <w:docPart w:val="0E22F5FDD9854CCB8C4D0D8AF946CAE7"/>
                </w:placeholder>
                <w:showingPlcHdr/>
              </w:sdtPr>
              <w:sdtContent>
                <w:r w:rsidR="00B5691A">
                  <w:rPr>
                    <w:rStyle w:val="Tekstvantijdelijkeaanduiding"/>
                  </w:rPr>
                  <w:t>Deel + niveau</w:t>
                </w:r>
              </w:sdtContent>
            </w:sdt>
            <w:r w:rsidR="00B5691A"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      </w:t>
            </w:r>
            <w:r w:rsidR="00B5691A" w:rsidRPr="00CC0C29">
              <w:rPr>
                <w:rStyle w:val="Tekstvantijdelijkeaanduiding"/>
              </w:rPr>
              <w:t>Kies een item.</w:t>
            </w:r>
            <w:r w:rsidR="00B5691A"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     </w:t>
            </w:r>
          </w:p>
          <w:p w:rsidR="00B5691A" w:rsidRPr="00712809" w:rsidRDefault="00B5691A" w:rsidP="00B5691A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</w:tc>
      </w:tr>
      <w:tr w:rsidR="004C2093" w:rsidTr="00712809">
        <w:trPr>
          <w:cnfStyle w:val="000000100000"/>
        </w:trPr>
        <w:tc>
          <w:tcPr>
            <w:cnfStyle w:val="001000000000"/>
            <w:tcW w:w="10606" w:type="dxa"/>
            <w:gridSpan w:val="2"/>
          </w:tcPr>
          <w:p w:rsidR="004C2093" w:rsidRPr="00B5691A" w:rsidRDefault="004C2093" w:rsidP="004C2093">
            <w:pPr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</w:pPr>
            <w:r w:rsidRPr="00712809"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Type werk :</w:t>
            </w:r>
            <w:r w:rsidR="00B5691A"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 </w:t>
            </w:r>
            <w:sdt>
              <w:sdtPr>
                <w:rPr>
                  <w:rFonts w:ascii="Verdana" w:hAnsi="Verdana"/>
                  <w:b w:val="0"/>
                  <w:color w:val="17365D" w:themeColor="text2" w:themeShade="BF"/>
                  <w:sz w:val="24"/>
                  <w:szCs w:val="24"/>
                </w:rPr>
                <w:id w:val="60781082"/>
                <w:placeholder>
                  <w:docPart w:val="D63B20BCF4854C90BAAF4200C22B48A2"/>
                </w:placeholder>
                <w:showingPlcHdr/>
              </w:sdtPr>
              <w:sdtContent>
                <w:r w:rsidR="00B5691A">
                  <w:rPr>
                    <w:rStyle w:val="Tekstvantijdelijkeaanduiding"/>
                  </w:rPr>
                  <w:t>Beschrijving van het type werk dat uitgevoerd moet worden</w:t>
                </w:r>
              </w:sdtContent>
            </w:sdt>
          </w:p>
          <w:p w:rsidR="00712809" w:rsidRPr="00712809" w:rsidRDefault="00712809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B5691A" w:rsidRPr="00B5691A" w:rsidRDefault="004C2093" w:rsidP="004C2093">
            <w:pPr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</w:pPr>
            <w:r w:rsidRPr="00712809"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Omschrijving :</w:t>
            </w:r>
            <w:r w:rsidR="00B5691A"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 </w:t>
            </w:r>
            <w:sdt>
              <w:sdtPr>
                <w:rPr>
                  <w:rFonts w:ascii="Verdana" w:hAnsi="Verdana"/>
                  <w:b w:val="0"/>
                  <w:color w:val="17365D" w:themeColor="text2" w:themeShade="BF"/>
                  <w:sz w:val="24"/>
                  <w:szCs w:val="24"/>
                </w:rPr>
                <w:id w:val="60781085"/>
                <w:placeholder>
                  <w:docPart w:val="D04BBA299D2F45FABA388AFAB6D5A5E1"/>
                </w:placeholder>
                <w:showingPlcHdr/>
              </w:sdtPr>
              <w:sdtContent>
                <w:r w:rsidR="00B5691A">
                  <w:rPr>
                    <w:rStyle w:val="Tekstvantijdelijkeaanduiding"/>
                  </w:rPr>
                  <w:t>Gedetailleerde beschrijving van het werk</w:t>
                </w:r>
              </w:sdtContent>
            </w:sdt>
          </w:p>
          <w:p w:rsidR="00712809" w:rsidRPr="00712809" w:rsidRDefault="00712809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</w:tc>
      </w:tr>
      <w:tr w:rsidR="00D57CD5" w:rsidTr="00DE184B">
        <w:tc>
          <w:tcPr>
            <w:cnfStyle w:val="001000000000"/>
            <w:tcW w:w="5303" w:type="dxa"/>
          </w:tcPr>
          <w:p w:rsidR="00D57CD5" w:rsidRDefault="00D57CD5" w:rsidP="00D57CD5">
            <w:pPr>
              <w:jc w:val="center"/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  <w: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Contact UZ :</w:t>
            </w:r>
          </w:p>
          <w:sdt>
            <w:sdtPr>
              <w:rPr>
                <w:rFonts w:ascii="Verdana" w:hAnsi="Verdana"/>
                <w:b w:val="0"/>
                <w:bCs w:val="0"/>
                <w:i/>
                <w:color w:val="17365D" w:themeColor="text2" w:themeShade="BF"/>
                <w:sz w:val="24"/>
                <w:szCs w:val="24"/>
                <w:u w:val="single"/>
              </w:rPr>
              <w:id w:val="60781086"/>
              <w:placeholder>
                <w:docPart w:val="A1ED8AEF960F4694AAEAE7C59745A2F6"/>
              </w:placeholder>
              <w:showingPlcHdr/>
            </w:sdtPr>
            <w:sdtContent>
              <w:p w:rsidR="00D57CD5" w:rsidRDefault="00B5691A" w:rsidP="00D57CD5">
                <w:pPr>
                  <w:jc w:val="center"/>
                  <w:rPr>
                    <w:rFonts w:ascii="Verdana" w:hAnsi="Verdana"/>
                    <w:b w:val="0"/>
                    <w:bCs w:val="0"/>
                    <w:i/>
                    <w:color w:val="17365D" w:themeColor="text2" w:themeShade="BF"/>
                    <w:sz w:val="24"/>
                    <w:szCs w:val="24"/>
                    <w:u w:val="single"/>
                  </w:rPr>
                </w:pPr>
                <w:r>
                  <w:rPr>
                    <w:rStyle w:val="Tekstvantijdelijkeaanduiding"/>
                  </w:rPr>
                  <w:t>Naam, telefoonnummer en Gsm nummer</w:t>
                </w:r>
              </w:p>
            </w:sdtContent>
          </w:sdt>
        </w:tc>
        <w:tc>
          <w:tcPr>
            <w:tcW w:w="5303" w:type="dxa"/>
          </w:tcPr>
          <w:p w:rsidR="00D57CD5" w:rsidRDefault="00D57CD5" w:rsidP="00D57CD5">
            <w:pPr>
              <w:jc w:val="center"/>
              <w:cnfStyle w:val="000000000000"/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  <w:r w:rsidRPr="00D57CD5">
              <w:rPr>
                <w:rFonts w:ascii="Verdana" w:hAnsi="Verdana"/>
                <w:b/>
                <w:i/>
                <w:color w:val="17365D" w:themeColor="text2" w:themeShade="BF"/>
                <w:sz w:val="24"/>
                <w:szCs w:val="24"/>
                <w:u w:val="single"/>
              </w:rPr>
              <w:t>Gegevens aannemer</w:t>
            </w:r>
            <w: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 xml:space="preserve"> :</w:t>
            </w:r>
          </w:p>
          <w:sdt>
            <w:sdt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id w:val="60781087"/>
              <w:placeholder>
                <w:docPart w:val="3D59C82876BD4448ABFA567416BA90B1"/>
              </w:placeholder>
              <w:showingPlcHdr/>
            </w:sdtPr>
            <w:sdtContent>
              <w:p w:rsidR="00D57CD5" w:rsidRDefault="00B5691A" w:rsidP="00D57CD5">
                <w:pPr>
                  <w:jc w:val="center"/>
                  <w:cnfStyle w:val="000000000000"/>
                  <w:rPr>
                    <w:rFonts w:ascii="Verdana" w:hAnsi="Verdana"/>
                    <w:i/>
                    <w:color w:val="17365D" w:themeColor="text2" w:themeShade="BF"/>
                    <w:sz w:val="24"/>
                    <w:szCs w:val="24"/>
                    <w:u w:val="single"/>
                  </w:rPr>
                </w:pPr>
                <w:r w:rsidRPr="002C3E93">
                  <w:rPr>
                    <w:rStyle w:val="Tekstvantijdelijkeaanduiding"/>
                    <w:b/>
                  </w:rPr>
                  <w:t>Firma, naam + gsm contactpersoon</w:t>
                </w:r>
              </w:p>
            </w:sdtContent>
          </w:sdt>
          <w:p w:rsidR="00D57CD5" w:rsidRDefault="00D57CD5" w:rsidP="00D57CD5">
            <w:pPr>
              <w:jc w:val="center"/>
              <w:cnfStyle w:val="000000000000"/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D57CD5" w:rsidRDefault="00D57CD5" w:rsidP="00D57CD5">
            <w:pPr>
              <w:jc w:val="center"/>
              <w:cnfStyle w:val="000000000000"/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D57CD5" w:rsidRDefault="00D57CD5" w:rsidP="00D57CD5">
            <w:pPr>
              <w:jc w:val="center"/>
              <w:cnfStyle w:val="000000000000"/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2C3E93" w:rsidRPr="00712809" w:rsidRDefault="002C3E93" w:rsidP="00D57CD5">
            <w:pPr>
              <w:jc w:val="center"/>
              <w:cnfStyle w:val="000000000000"/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</w:tc>
      </w:tr>
      <w:tr w:rsidR="004C2093" w:rsidTr="00712809">
        <w:trPr>
          <w:cnfStyle w:val="000000100000"/>
        </w:trPr>
        <w:tc>
          <w:tcPr>
            <w:cnfStyle w:val="001000000000"/>
            <w:tcW w:w="10606" w:type="dxa"/>
            <w:gridSpan w:val="2"/>
          </w:tcPr>
          <w:p w:rsidR="004C2093" w:rsidRPr="00B5691A" w:rsidRDefault="004C2093" w:rsidP="004C2093">
            <w:pPr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</w:pPr>
            <w:r w:rsidRPr="00712809"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Actie bewaking :</w:t>
            </w:r>
            <w:r w:rsidR="00B5691A"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 </w:t>
            </w:r>
            <w:sdt>
              <w:sdtPr>
                <w:rPr>
                  <w:rFonts w:ascii="Verdana" w:hAnsi="Verdana"/>
                  <w:b w:val="0"/>
                  <w:color w:val="17365D" w:themeColor="text2" w:themeShade="BF"/>
                  <w:sz w:val="24"/>
                  <w:szCs w:val="24"/>
                </w:rPr>
                <w:id w:val="60781090"/>
                <w:placeholder>
                  <w:docPart w:val="DE278865C2704D679072C2E13682A223"/>
                </w:placeholder>
                <w:showingPlcHdr/>
              </w:sdtPr>
              <w:sdtContent>
                <w:r w:rsidR="00B5691A">
                  <w:rPr>
                    <w:rStyle w:val="Tekstvantijdelijkeaanduiding"/>
                  </w:rPr>
                  <w:t>Welke opdrachten moet de bewaking uitvoeren</w:t>
                </w:r>
              </w:sdtContent>
            </w:sdt>
          </w:p>
          <w:p w:rsidR="00712809" w:rsidRPr="00712809" w:rsidRDefault="00712809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</w:tc>
      </w:tr>
      <w:tr w:rsidR="004C2093" w:rsidTr="00712809">
        <w:tc>
          <w:tcPr>
            <w:cnfStyle w:val="001000000000"/>
            <w:tcW w:w="10606" w:type="dxa"/>
            <w:gridSpan w:val="2"/>
          </w:tcPr>
          <w:p w:rsidR="004C2093" w:rsidRPr="00B5691A" w:rsidRDefault="00B5691A" w:rsidP="004C2093">
            <w:pPr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</w:pPr>
            <w: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Verwachte hinder :</w:t>
            </w:r>
            <w:r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</w:t>
            </w:r>
            <w:sdt>
              <w:sdtPr>
                <w:rPr>
                  <w:rFonts w:ascii="Verdana" w:hAnsi="Verdana"/>
                  <w:b w:val="0"/>
                  <w:color w:val="17365D" w:themeColor="text2" w:themeShade="BF"/>
                  <w:sz w:val="24"/>
                  <w:szCs w:val="24"/>
                </w:rPr>
                <w:id w:val="60781091"/>
                <w:placeholder>
                  <w:docPart w:val="803E69B4B4E64739B89DE11544B50013"/>
                </w:placeholder>
                <w:showingPlcHdr/>
              </w:sdtPr>
              <w:sdtContent>
                <w:r>
                  <w:rPr>
                    <w:rStyle w:val="Tekstvantijdelijkeaanduiding"/>
                  </w:rPr>
                  <w:t>Welke hinder zou dit kunnen veroorzaken</w:t>
                </w:r>
              </w:sdtContent>
            </w:sdt>
          </w:p>
          <w:p w:rsidR="00712809" w:rsidRPr="00712809" w:rsidRDefault="00712809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</w:tc>
      </w:tr>
      <w:tr w:rsidR="004C2093" w:rsidTr="00712809">
        <w:trPr>
          <w:cnfStyle w:val="000000100000"/>
        </w:trPr>
        <w:tc>
          <w:tcPr>
            <w:cnfStyle w:val="001000000000"/>
            <w:tcW w:w="10606" w:type="dxa"/>
            <w:gridSpan w:val="2"/>
          </w:tcPr>
          <w:p w:rsidR="004C2093" w:rsidRPr="00B5691A" w:rsidRDefault="004C2093" w:rsidP="004C2093">
            <w:pPr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</w:pPr>
            <w:r w:rsidRPr="00712809"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  <w:t>Aandachtspunten :</w:t>
            </w:r>
            <w:r w:rsidR="00B5691A">
              <w:rPr>
                <w:rFonts w:ascii="Verdana" w:hAnsi="Verdana"/>
                <w:b w:val="0"/>
                <w:color w:val="17365D" w:themeColor="text2" w:themeShade="BF"/>
                <w:sz w:val="24"/>
                <w:szCs w:val="24"/>
              </w:rPr>
              <w:t xml:space="preserve">  </w:t>
            </w:r>
            <w:sdt>
              <w:sdtPr>
                <w:rPr>
                  <w:rFonts w:ascii="Verdana" w:hAnsi="Verdana"/>
                  <w:b w:val="0"/>
                  <w:color w:val="17365D" w:themeColor="text2" w:themeShade="BF"/>
                  <w:sz w:val="24"/>
                  <w:szCs w:val="24"/>
                </w:rPr>
                <w:id w:val="60781092"/>
                <w:placeholder>
                  <w:docPart w:val="421309DD7AD34348BF446F8C760420BC"/>
                </w:placeholder>
                <w:showingPlcHdr/>
              </w:sdtPr>
              <w:sdtContent>
                <w:r w:rsidR="00B5691A">
                  <w:rPr>
                    <w:rStyle w:val="Tekstvantijdelijkeaanduiding"/>
                  </w:rPr>
                  <w:t>Specifieke aandachtspunten</w:t>
                </w:r>
              </w:sdtContent>
            </w:sdt>
          </w:p>
          <w:p w:rsidR="00712809" w:rsidRPr="00712809" w:rsidRDefault="00712809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  <w:p w:rsidR="004C2093" w:rsidRPr="00712809" w:rsidRDefault="004C2093" w:rsidP="004C2093">
            <w:pPr>
              <w:rPr>
                <w:rFonts w:ascii="Verdana" w:hAnsi="Verdana"/>
                <w:i/>
                <w:color w:val="17365D" w:themeColor="text2" w:themeShade="BF"/>
                <w:sz w:val="24"/>
                <w:szCs w:val="24"/>
                <w:u w:val="single"/>
              </w:rPr>
            </w:pPr>
          </w:p>
        </w:tc>
      </w:tr>
    </w:tbl>
    <w:p w:rsidR="005823C0" w:rsidRDefault="005823C0">
      <w:pPr>
        <w:jc w:val="center"/>
        <w:rPr>
          <w:b/>
          <w:sz w:val="36"/>
          <w:szCs w:val="36"/>
          <w:u w:val="single"/>
        </w:rPr>
      </w:pPr>
    </w:p>
    <w:sectPr w:rsidR="005823C0" w:rsidSect="004C2093">
      <w:pgSz w:w="11906" w:h="16838"/>
      <w:pgMar w:top="720" w:right="720" w:bottom="720" w:left="72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attachedTemplate r:id="rId1"/>
  <w:documentProtection w:edit="forms" w:enforcement="0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D57CD5"/>
    <w:rsid w:val="001D1CE2"/>
    <w:rsid w:val="002C3E93"/>
    <w:rsid w:val="004C2093"/>
    <w:rsid w:val="005823C0"/>
    <w:rsid w:val="00712809"/>
    <w:rsid w:val="00B5691A"/>
    <w:rsid w:val="00D57CD5"/>
    <w:rsid w:val="00E378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D1CE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4C209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chtraster-accent1">
    <w:name w:val="Light Grid Accent 1"/>
    <w:basedOn w:val="Standaardtabel"/>
    <w:uiPriority w:val="62"/>
    <w:rsid w:val="004C209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emiddeldraster1-accent1">
    <w:name w:val="Medium Grid 1 Accent 1"/>
    <w:basedOn w:val="Standaardtabel"/>
    <w:uiPriority w:val="67"/>
    <w:rsid w:val="004C209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emiddeldelijst1">
    <w:name w:val="Medium List 1"/>
    <w:basedOn w:val="Standaardtabel"/>
    <w:uiPriority w:val="65"/>
    <w:rsid w:val="004C2093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chtearcering-accent5">
    <w:name w:val="Light Shading Accent 5"/>
    <w:basedOn w:val="Standaardtabel"/>
    <w:uiPriority w:val="60"/>
    <w:rsid w:val="00712809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Gemiddeldelijst1-accent1">
    <w:name w:val="Medium List 1 Accent 1"/>
    <w:basedOn w:val="Standaardtabel"/>
    <w:uiPriority w:val="65"/>
    <w:rsid w:val="00712809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Tekstvantijdelijkeaanduiding">
    <w:name w:val="Placeholder Text"/>
    <w:basedOn w:val="Standaardalinea-lettertype"/>
    <w:uiPriority w:val="99"/>
    <w:semiHidden/>
    <w:rsid w:val="00D57CD5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D57C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57CD5"/>
    <w:rPr>
      <w:rFonts w:ascii="Tahoma" w:hAnsi="Tahoma" w:cs="Tahoma"/>
      <w:sz w:val="16"/>
      <w:szCs w:val="16"/>
    </w:rPr>
  </w:style>
  <w:style w:type="character" w:styleId="Intensievebenadrukking">
    <w:name w:val="Intense Emphasis"/>
    <w:basedOn w:val="Standaardalinea-lettertype"/>
    <w:uiPriority w:val="21"/>
    <w:qFormat/>
    <w:rsid w:val="00D57CD5"/>
    <w:rPr>
      <w:b/>
      <w:bCs/>
      <w:i/>
      <w:iCs/>
      <w:color w:val="4F81BD" w:themeColor="accent1"/>
    </w:rPr>
  </w:style>
  <w:style w:type="character" w:styleId="Subtielebenadrukking">
    <w:name w:val="Subtle Emphasis"/>
    <w:basedOn w:val="Standaardalinea-lettertype"/>
    <w:uiPriority w:val="19"/>
    <w:qFormat/>
    <w:rsid w:val="00D57CD5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ixer\home26\dvesch0\melding%20werken%202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8DA9FFF8CB544F09C274F9E30A5E789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475AE8D-23CA-4CE0-91B1-343EF2C63DDF}"/>
      </w:docPartPr>
      <w:docPartBody>
        <w:p w:rsidR="00000000" w:rsidRDefault="0089648C" w:rsidP="0089648C">
          <w:pPr>
            <w:pStyle w:val="D8DA9FFF8CB544F09C274F9E30A5E7892"/>
          </w:pPr>
          <w:r w:rsidRPr="00CC0C29">
            <w:rPr>
              <w:rStyle w:val="Tekstvantijdelijkeaanduiding"/>
            </w:rPr>
            <w:t>Kies een item.</w:t>
          </w:r>
        </w:p>
      </w:docPartBody>
    </w:docPart>
    <w:docPart>
      <w:docPartPr>
        <w:name w:val="5A8915385B0C485584802EB91BA0C9BA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3FFE7115-BC92-40D9-AB6F-79D7F2C54C83}"/>
      </w:docPartPr>
      <w:docPartBody>
        <w:p w:rsidR="00000000" w:rsidRDefault="0089648C" w:rsidP="0089648C">
          <w:pPr>
            <w:pStyle w:val="5A8915385B0C485584802EB91BA0C9BA1"/>
          </w:pPr>
          <w:r>
            <w:rPr>
              <w:rStyle w:val="Tekstvantijdelijkeaanduiding"/>
            </w:rPr>
            <w:t>Afdelingsnummer</w:t>
          </w:r>
        </w:p>
      </w:docPartBody>
    </w:docPart>
    <w:docPart>
      <w:docPartPr>
        <w:name w:val="0E22F5FDD9854CCB8C4D0D8AF946CAE7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0018470-F62E-4ED3-BB8F-19E81A58323F}"/>
      </w:docPartPr>
      <w:docPartBody>
        <w:p w:rsidR="00000000" w:rsidRDefault="0089648C" w:rsidP="0089648C">
          <w:pPr>
            <w:pStyle w:val="0E22F5FDD9854CCB8C4D0D8AF946CAE71"/>
          </w:pPr>
          <w:r>
            <w:rPr>
              <w:rStyle w:val="Tekstvantijdelijkeaanduiding"/>
            </w:rPr>
            <w:t>Deel + niveau</w:t>
          </w:r>
        </w:p>
      </w:docPartBody>
    </w:docPart>
    <w:docPart>
      <w:docPartPr>
        <w:name w:val="D63B20BCF4854C90BAAF4200C22B48A2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9DEF6F56-2C20-4172-95D7-32057723B096}"/>
      </w:docPartPr>
      <w:docPartBody>
        <w:p w:rsidR="00000000" w:rsidRDefault="0089648C" w:rsidP="0089648C">
          <w:pPr>
            <w:pStyle w:val="D63B20BCF4854C90BAAF4200C22B48A21"/>
          </w:pPr>
          <w:r>
            <w:rPr>
              <w:rStyle w:val="Tekstvantijdelijkeaanduiding"/>
            </w:rPr>
            <w:t>Beschrijving van het type werk dat uitgevoerd moet worden</w:t>
          </w:r>
        </w:p>
      </w:docPartBody>
    </w:docPart>
    <w:docPart>
      <w:docPartPr>
        <w:name w:val="D04BBA299D2F45FABA388AFAB6D5A5E1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F8DF4DB-5E84-4136-978A-A566448C9B72}"/>
      </w:docPartPr>
      <w:docPartBody>
        <w:p w:rsidR="00000000" w:rsidRDefault="0089648C" w:rsidP="0089648C">
          <w:pPr>
            <w:pStyle w:val="D04BBA299D2F45FABA388AFAB6D5A5E11"/>
          </w:pPr>
          <w:r>
            <w:rPr>
              <w:rStyle w:val="Tekstvantijdelijkeaanduiding"/>
            </w:rPr>
            <w:t>Gedetailleerde beschrijving van het werk</w:t>
          </w:r>
        </w:p>
      </w:docPartBody>
    </w:docPart>
    <w:docPart>
      <w:docPartPr>
        <w:name w:val="A1ED8AEF960F4694AAEAE7C59745A2F6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BD00468C-6F94-49D3-977E-87761E9F48B4}"/>
      </w:docPartPr>
      <w:docPartBody>
        <w:p w:rsidR="00000000" w:rsidRDefault="0089648C" w:rsidP="0089648C">
          <w:pPr>
            <w:pStyle w:val="A1ED8AEF960F4694AAEAE7C59745A2F61"/>
          </w:pPr>
          <w:r>
            <w:rPr>
              <w:rStyle w:val="Tekstvantijdelijkeaanduiding"/>
            </w:rPr>
            <w:t>Naam, telefoonnummer en Gsm nummer</w:t>
          </w:r>
        </w:p>
      </w:docPartBody>
    </w:docPart>
    <w:docPart>
      <w:docPartPr>
        <w:name w:val="3D59C82876BD4448ABFA567416BA90B1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5F2AA12-8CDB-42C2-BB4C-12E7E9C031E5}"/>
      </w:docPartPr>
      <w:docPartBody>
        <w:p w:rsidR="00000000" w:rsidRDefault="0089648C" w:rsidP="0089648C">
          <w:pPr>
            <w:pStyle w:val="3D59C82876BD4448ABFA567416BA90B11"/>
          </w:pPr>
          <w:r w:rsidRPr="002C3E93">
            <w:rPr>
              <w:rStyle w:val="Tekstvantijdelijkeaanduiding"/>
              <w:b/>
            </w:rPr>
            <w:t>Firma, naam + gsm contactpersoon</w:t>
          </w:r>
        </w:p>
      </w:docPartBody>
    </w:docPart>
    <w:docPart>
      <w:docPartPr>
        <w:name w:val="DE278865C2704D679072C2E13682A22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2A1631C-210E-4B39-892F-365FA9D87B64}"/>
      </w:docPartPr>
      <w:docPartBody>
        <w:p w:rsidR="00000000" w:rsidRDefault="0089648C" w:rsidP="0089648C">
          <w:pPr>
            <w:pStyle w:val="DE278865C2704D679072C2E13682A2231"/>
          </w:pPr>
          <w:r>
            <w:rPr>
              <w:rStyle w:val="Tekstvantijdelijkeaanduiding"/>
            </w:rPr>
            <w:t>Welke opdrachten moet de bewaking uitvoeren</w:t>
          </w:r>
        </w:p>
      </w:docPartBody>
    </w:docPart>
    <w:docPart>
      <w:docPartPr>
        <w:name w:val="803E69B4B4E64739B89DE11544B50013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AA487BB-85DC-45A5-8258-D333FD98AD35}"/>
      </w:docPartPr>
      <w:docPartBody>
        <w:p w:rsidR="00000000" w:rsidRDefault="0089648C" w:rsidP="0089648C">
          <w:pPr>
            <w:pStyle w:val="803E69B4B4E64739B89DE11544B500131"/>
          </w:pPr>
          <w:r>
            <w:rPr>
              <w:rStyle w:val="Tekstvantijdelijkeaanduiding"/>
            </w:rPr>
            <w:t>Welke hinder zou dit kunnen veroorzaken</w:t>
          </w:r>
        </w:p>
      </w:docPartBody>
    </w:docPart>
    <w:docPart>
      <w:docPartPr>
        <w:name w:val="421309DD7AD34348BF446F8C760420BC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A01896BE-E84C-4A8B-9A3A-A84C21AE4CB4}"/>
      </w:docPartPr>
      <w:docPartBody>
        <w:p w:rsidR="00000000" w:rsidRDefault="0089648C" w:rsidP="0089648C">
          <w:pPr>
            <w:pStyle w:val="421309DD7AD34348BF446F8C760420BC1"/>
          </w:pPr>
          <w:r>
            <w:rPr>
              <w:rStyle w:val="Tekstvantijdelijkeaanduiding"/>
            </w:rPr>
            <w:t>Specifieke aandachtspunten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9648C"/>
    <w:rsid w:val="00896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89648C"/>
    <w:rPr>
      <w:color w:val="808080"/>
    </w:rPr>
  </w:style>
  <w:style w:type="paragraph" w:customStyle="1" w:styleId="D8DA9FFF8CB544F09C274F9E30A5E789">
    <w:name w:val="D8DA9FFF8CB544F09C274F9E30A5E789"/>
    <w:rsid w:val="0089648C"/>
  </w:style>
  <w:style w:type="paragraph" w:customStyle="1" w:styleId="5A8915385B0C485584802EB91BA0C9BA">
    <w:name w:val="5A8915385B0C485584802EB91BA0C9BA"/>
    <w:rsid w:val="0089648C"/>
  </w:style>
  <w:style w:type="paragraph" w:customStyle="1" w:styleId="D8DA9FFF8CB544F09C274F9E30A5E7891">
    <w:name w:val="D8DA9FFF8CB544F09C274F9E30A5E7891"/>
    <w:rsid w:val="0089648C"/>
  </w:style>
  <w:style w:type="paragraph" w:customStyle="1" w:styleId="5A8915385B0C485584802EB91BA0C9BA1">
    <w:name w:val="5A8915385B0C485584802EB91BA0C9BA1"/>
    <w:rsid w:val="0089648C"/>
  </w:style>
  <w:style w:type="paragraph" w:customStyle="1" w:styleId="0E22F5FDD9854CCB8C4D0D8AF946CAE7">
    <w:name w:val="0E22F5FDD9854CCB8C4D0D8AF946CAE7"/>
    <w:rsid w:val="0089648C"/>
  </w:style>
  <w:style w:type="paragraph" w:customStyle="1" w:styleId="D63B20BCF4854C90BAAF4200C22B48A2">
    <w:name w:val="D63B20BCF4854C90BAAF4200C22B48A2"/>
    <w:rsid w:val="0089648C"/>
  </w:style>
  <w:style w:type="paragraph" w:customStyle="1" w:styleId="D04BBA299D2F45FABA388AFAB6D5A5E1">
    <w:name w:val="D04BBA299D2F45FABA388AFAB6D5A5E1"/>
    <w:rsid w:val="0089648C"/>
  </w:style>
  <w:style w:type="paragraph" w:customStyle="1" w:styleId="A1ED8AEF960F4694AAEAE7C59745A2F6">
    <w:name w:val="A1ED8AEF960F4694AAEAE7C59745A2F6"/>
    <w:rsid w:val="0089648C"/>
  </w:style>
  <w:style w:type="paragraph" w:customStyle="1" w:styleId="3D59C82876BD4448ABFA567416BA90B1">
    <w:name w:val="3D59C82876BD4448ABFA567416BA90B1"/>
    <w:rsid w:val="0089648C"/>
  </w:style>
  <w:style w:type="paragraph" w:customStyle="1" w:styleId="DE278865C2704D679072C2E13682A223">
    <w:name w:val="DE278865C2704D679072C2E13682A223"/>
    <w:rsid w:val="0089648C"/>
  </w:style>
  <w:style w:type="paragraph" w:customStyle="1" w:styleId="803E69B4B4E64739B89DE11544B50013">
    <w:name w:val="803E69B4B4E64739B89DE11544B50013"/>
    <w:rsid w:val="0089648C"/>
  </w:style>
  <w:style w:type="paragraph" w:customStyle="1" w:styleId="421309DD7AD34348BF446F8C760420BC">
    <w:name w:val="421309DD7AD34348BF446F8C760420BC"/>
    <w:rsid w:val="0089648C"/>
  </w:style>
  <w:style w:type="paragraph" w:customStyle="1" w:styleId="D8DA9FFF8CB544F09C274F9E30A5E7892">
    <w:name w:val="D8DA9FFF8CB544F09C274F9E30A5E7892"/>
    <w:rsid w:val="0089648C"/>
  </w:style>
  <w:style w:type="paragraph" w:customStyle="1" w:styleId="0E22F5FDD9854CCB8C4D0D8AF946CAE71">
    <w:name w:val="0E22F5FDD9854CCB8C4D0D8AF946CAE71"/>
    <w:rsid w:val="0089648C"/>
  </w:style>
  <w:style w:type="paragraph" w:customStyle="1" w:styleId="D63B20BCF4854C90BAAF4200C22B48A21">
    <w:name w:val="D63B20BCF4854C90BAAF4200C22B48A21"/>
    <w:rsid w:val="0089648C"/>
  </w:style>
  <w:style w:type="paragraph" w:customStyle="1" w:styleId="D04BBA299D2F45FABA388AFAB6D5A5E11">
    <w:name w:val="D04BBA299D2F45FABA388AFAB6D5A5E11"/>
    <w:rsid w:val="0089648C"/>
  </w:style>
  <w:style w:type="paragraph" w:customStyle="1" w:styleId="A1ED8AEF960F4694AAEAE7C59745A2F61">
    <w:name w:val="A1ED8AEF960F4694AAEAE7C59745A2F61"/>
    <w:rsid w:val="0089648C"/>
  </w:style>
  <w:style w:type="paragraph" w:customStyle="1" w:styleId="3D59C82876BD4448ABFA567416BA90B11">
    <w:name w:val="3D59C82876BD4448ABFA567416BA90B11"/>
    <w:rsid w:val="0089648C"/>
  </w:style>
  <w:style w:type="paragraph" w:customStyle="1" w:styleId="DE278865C2704D679072C2E13682A2231">
    <w:name w:val="DE278865C2704D679072C2E13682A2231"/>
    <w:rsid w:val="0089648C"/>
  </w:style>
  <w:style w:type="paragraph" w:customStyle="1" w:styleId="803E69B4B4E64739B89DE11544B500131">
    <w:name w:val="803E69B4B4E64739B89DE11544B500131"/>
    <w:rsid w:val="0089648C"/>
  </w:style>
  <w:style w:type="paragraph" w:customStyle="1" w:styleId="421309DD7AD34348BF446F8C760420BC1">
    <w:name w:val="421309DD7AD34348BF446F8C760420BC1"/>
    <w:rsid w:val="0089648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EE846-E47A-49E0-88C6-E2ED705D4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melding werken 2</Template>
  <TotalTime>36</TotalTime>
  <Pages>1</Pages>
  <Words>108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UZ Leuven</Company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Dominique Vanesch</dc:creator>
  <cp:keywords/>
  <dc:description/>
  <cp:lastModifiedBy>Dominique Vanesch</cp:lastModifiedBy>
  <cp:revision>1</cp:revision>
  <dcterms:created xsi:type="dcterms:W3CDTF">2010-10-03T17:01:00Z</dcterms:created>
  <dcterms:modified xsi:type="dcterms:W3CDTF">2010-10-03T17:37:00Z</dcterms:modified>
</cp:coreProperties>
</file>