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4694" w:rsidRPr="002C4694" w:rsidRDefault="002C4694" w:rsidP="009D63AE">
      <w:pPr>
        <w:contextualSpacing/>
        <w:rPr>
          <w:rFonts w:ascii="Barlow Semi Condensed Light" w:eastAsia="Times New Roman" w:hAnsi="Barlow Semi Condensed Light" w:cs="Arial"/>
          <w:b/>
          <w:color w:val="000000" w:themeColor="text1"/>
          <w:highlight w:val="yellow"/>
          <w:lang w:eastAsia="nl-NL"/>
        </w:rPr>
      </w:pPr>
      <w:r w:rsidRPr="002C4694">
        <w:rPr>
          <w:rFonts w:ascii="Barlow Semi Condensed Light" w:eastAsia="Times New Roman" w:hAnsi="Barlow Semi Condensed Light" w:cs="Arial"/>
          <w:b/>
          <w:color w:val="000000" w:themeColor="text1"/>
          <w:highlight w:val="yellow"/>
          <w:lang w:eastAsia="nl-NL"/>
        </w:rPr>
        <w:t>GROEPEN TROEF – teambuilding</w:t>
      </w:r>
    </w:p>
    <w:p w:rsidR="002C4694" w:rsidRPr="008156E5" w:rsidRDefault="002C4694" w:rsidP="009D63AE">
      <w:pPr>
        <w:contextualSpacing/>
        <w:rPr>
          <w:rFonts w:ascii="Barlow Semi Condensed Light" w:eastAsia="Times New Roman" w:hAnsi="Barlow Semi Condensed Light" w:cs="Arial"/>
          <w:i/>
          <w:color w:val="000000" w:themeColor="text1"/>
          <w:sz w:val="20"/>
          <w:lang w:eastAsia="nl-NL"/>
        </w:rPr>
      </w:pPr>
      <w:bookmarkStart w:id="0" w:name="_GoBack"/>
      <w:bookmarkEnd w:id="0"/>
      <w:r>
        <w:rPr>
          <w:rFonts w:ascii="Barlow Semi Condensed Light" w:eastAsia="Times New Roman" w:hAnsi="Barlow Semi Condensed Light" w:cs="Arial"/>
          <w:i/>
          <w:color w:val="000000" w:themeColor="text1"/>
          <w:sz w:val="20"/>
          <w:lang w:eastAsia="nl-NL"/>
        </w:rPr>
        <w:t>De individuen inzetten om de groep te laten groeien.</w:t>
      </w:r>
    </w:p>
    <w:p w:rsidR="002C4694" w:rsidRPr="008156E5" w:rsidRDefault="002C4694" w:rsidP="009D63AE">
      <w:pPr>
        <w:contextualSpacing/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 w:rsidRPr="008156E5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Door te werken aan:</w:t>
      </w:r>
    </w:p>
    <w:p w:rsidR="002C4694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Sociale competenties</w:t>
      </w:r>
    </w:p>
    <w:p w:rsidR="002C4694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Weerbaarheid</w:t>
      </w:r>
    </w:p>
    <w:p w:rsidR="002C4694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Verbondenheid</w:t>
      </w:r>
    </w:p>
    <w:p w:rsidR="00760BAA" w:rsidRPr="002C4694" w:rsidRDefault="002C4694" w:rsidP="002C4694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Communicatie/feedback</w:t>
      </w:r>
    </w:p>
    <w:p w:rsidR="002C4694" w:rsidRDefault="002C4694"/>
    <w:p w:rsidR="002C4694" w:rsidRPr="002C4694" w:rsidRDefault="002C4694" w:rsidP="009D63AE">
      <w:pPr>
        <w:contextualSpacing/>
        <w:rPr>
          <w:rFonts w:ascii="Barlow Semi Condensed Light" w:eastAsia="Times New Roman" w:hAnsi="Barlow Semi Condensed Light" w:cs="Arial"/>
          <w:b/>
          <w:color w:val="000000" w:themeColor="text1"/>
          <w:highlight w:val="yellow"/>
          <w:lang w:eastAsia="nl-NL"/>
        </w:rPr>
      </w:pPr>
      <w:r w:rsidRPr="002C4694">
        <w:rPr>
          <w:rFonts w:ascii="Barlow Semi Condensed Light" w:eastAsia="Times New Roman" w:hAnsi="Barlow Semi Condensed Light" w:cs="Arial"/>
          <w:b/>
          <w:color w:val="000000" w:themeColor="text1"/>
          <w:highlight w:val="yellow"/>
          <w:lang w:eastAsia="nl-NL"/>
        </w:rPr>
        <w:t>MET LIEFS – relaties en seksualiteit</w:t>
      </w:r>
    </w:p>
    <w:p w:rsidR="002C4694" w:rsidRPr="008156E5" w:rsidRDefault="002C4694" w:rsidP="009D63AE">
      <w:pPr>
        <w:contextualSpacing/>
        <w:rPr>
          <w:rFonts w:ascii="Barlow Semi Condensed Light" w:eastAsia="Times New Roman" w:hAnsi="Barlow Semi Condensed Light" w:cs="Arial"/>
          <w:i/>
          <w:color w:val="000000" w:themeColor="text1"/>
          <w:sz w:val="20"/>
          <w:lang w:eastAsia="nl-NL"/>
        </w:rPr>
      </w:pPr>
      <w:r>
        <w:rPr>
          <w:rFonts w:ascii="Barlow Semi Condensed Light" w:eastAsia="Times New Roman" w:hAnsi="Barlow Semi Condensed Light" w:cs="Arial"/>
          <w:i/>
          <w:color w:val="000000" w:themeColor="text1"/>
          <w:sz w:val="20"/>
          <w:lang w:eastAsia="nl-NL"/>
        </w:rPr>
        <w:t>De groep inzetten om relaties en seksualiteit bespreekbaar te maken.</w:t>
      </w:r>
    </w:p>
    <w:p w:rsidR="002C4694" w:rsidRPr="008156E5" w:rsidRDefault="002C4694" w:rsidP="009D63AE">
      <w:pPr>
        <w:contextualSpacing/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 w:rsidRPr="008156E5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 xml:space="preserve">Door te werken </w:t>
      </w: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rond</w:t>
      </w:r>
      <w:r w:rsidRPr="008156E5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:</w:t>
      </w:r>
    </w:p>
    <w:p w:rsidR="002C4694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Lichamelijke ontwikkeling</w:t>
      </w:r>
    </w:p>
    <w:p w:rsidR="002C4694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Relationele ontwikkeling</w:t>
      </w:r>
    </w:p>
    <w:p w:rsidR="002C4694" w:rsidRDefault="002C4694" w:rsidP="002C4694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Seksuele ontwikkeling</w:t>
      </w:r>
    </w:p>
    <w:p w:rsidR="002C4694" w:rsidRPr="002C4694" w:rsidRDefault="002C4694" w:rsidP="002C4694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 w:rsidRPr="002C4694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Weerbaarheid</w:t>
      </w:r>
    </w:p>
    <w:p w:rsidR="002C4694" w:rsidRDefault="002C4694">
      <w:p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</w:p>
    <w:p w:rsidR="002C4694" w:rsidRPr="008156E5" w:rsidRDefault="002C4694" w:rsidP="009D63AE">
      <w:pPr>
        <w:contextualSpacing/>
        <w:rPr>
          <w:rFonts w:ascii="Barlow Semi Condensed Light" w:eastAsia="Times New Roman" w:hAnsi="Barlow Semi Condensed Light" w:cs="Arial"/>
          <w:b/>
          <w:color w:val="000000" w:themeColor="text1"/>
          <w:lang w:eastAsia="nl-NL"/>
        </w:rPr>
      </w:pPr>
      <w:r w:rsidRPr="002C4694">
        <w:rPr>
          <w:rFonts w:ascii="Barlow Semi Condensed Light" w:eastAsia="Times New Roman" w:hAnsi="Barlow Semi Condensed Light" w:cs="Arial"/>
          <w:b/>
          <w:color w:val="000000" w:themeColor="text1"/>
          <w:highlight w:val="yellow"/>
          <w:lang w:eastAsia="nl-NL"/>
        </w:rPr>
        <w:t>PITSTOP – identiteitsontwikkeling</w:t>
      </w:r>
    </w:p>
    <w:p w:rsidR="002C4694" w:rsidRPr="008156E5" w:rsidRDefault="002C4694" w:rsidP="009D63AE">
      <w:pPr>
        <w:contextualSpacing/>
        <w:rPr>
          <w:rFonts w:ascii="Barlow Semi Condensed Light" w:eastAsia="Times New Roman" w:hAnsi="Barlow Semi Condensed Light" w:cs="Arial"/>
          <w:i/>
          <w:color w:val="000000" w:themeColor="text1"/>
          <w:sz w:val="20"/>
          <w:lang w:eastAsia="nl-NL"/>
        </w:rPr>
      </w:pPr>
      <w:r w:rsidRPr="008156E5">
        <w:rPr>
          <w:rFonts w:ascii="Barlow Semi Condensed Light" w:eastAsia="Times New Roman" w:hAnsi="Barlow Semi Condensed Light" w:cs="Arial"/>
          <w:i/>
          <w:color w:val="000000" w:themeColor="text1"/>
          <w:sz w:val="20"/>
          <w:lang w:eastAsia="nl-NL"/>
        </w:rPr>
        <w:t>De groep inzetten om het individu te laten groeien.</w:t>
      </w:r>
    </w:p>
    <w:p w:rsidR="002C4694" w:rsidRPr="008156E5" w:rsidRDefault="002C4694" w:rsidP="009D63AE">
      <w:pPr>
        <w:contextualSpacing/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 w:rsidRPr="008156E5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Door te werken aan:</w:t>
      </w:r>
    </w:p>
    <w:p w:rsidR="002C4694" w:rsidRPr="008156E5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 w:rsidRPr="008156E5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Emotionele competenties</w:t>
      </w:r>
    </w:p>
    <w:p w:rsidR="002C4694" w:rsidRPr="008156E5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 w:rsidRPr="008156E5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Zelfreflectie</w:t>
      </w:r>
    </w:p>
    <w:p w:rsidR="002C4694" w:rsidRPr="008156E5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 w:rsidRPr="008156E5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Zingevende competenties</w:t>
      </w:r>
    </w:p>
    <w:p w:rsidR="002C4694" w:rsidRPr="008156E5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 w:rsidRPr="008156E5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Weerbaarheid/kwetsbaarheid</w:t>
      </w:r>
    </w:p>
    <w:p w:rsidR="002C4694" w:rsidRPr="008156E5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 w:rsidRPr="008156E5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Durven jezelf zijn</w:t>
      </w:r>
    </w:p>
    <w:p w:rsidR="002C4694" w:rsidRPr="008156E5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 w:rsidRPr="008156E5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Keuzes kunnen maken</w:t>
      </w:r>
    </w:p>
    <w:p w:rsidR="002C4694" w:rsidRDefault="002C4694"/>
    <w:p w:rsidR="002C4694" w:rsidRPr="002C4694" w:rsidRDefault="002C4694" w:rsidP="009D63AE">
      <w:pPr>
        <w:contextualSpacing/>
        <w:rPr>
          <w:rFonts w:ascii="Barlow Semi Condensed Light" w:eastAsia="Times New Roman" w:hAnsi="Barlow Semi Condensed Light" w:cs="Arial"/>
          <w:b/>
          <w:color w:val="000000" w:themeColor="text1"/>
          <w:highlight w:val="yellow"/>
          <w:lang w:eastAsia="nl-NL"/>
        </w:rPr>
      </w:pPr>
      <w:r w:rsidRPr="002C4694">
        <w:rPr>
          <w:rFonts w:ascii="Barlow Semi Condensed Light" w:eastAsia="Times New Roman" w:hAnsi="Barlow Semi Condensed Light" w:cs="Arial"/>
          <w:b/>
          <w:color w:val="000000" w:themeColor="text1"/>
          <w:highlight w:val="yellow"/>
          <w:lang w:eastAsia="nl-NL"/>
        </w:rPr>
        <w:t>SCHWUNG! – weerbaarheid en pesten</w:t>
      </w:r>
    </w:p>
    <w:p w:rsidR="002C4694" w:rsidRPr="008156E5" w:rsidRDefault="002C4694" w:rsidP="009D63AE">
      <w:pPr>
        <w:contextualSpacing/>
        <w:rPr>
          <w:rFonts w:ascii="Barlow Semi Condensed Light" w:eastAsia="Times New Roman" w:hAnsi="Barlow Semi Condensed Light" w:cs="Arial"/>
          <w:i/>
          <w:color w:val="000000" w:themeColor="text1"/>
          <w:sz w:val="20"/>
          <w:lang w:eastAsia="nl-NL"/>
        </w:rPr>
      </w:pPr>
      <w:r>
        <w:rPr>
          <w:rFonts w:ascii="Barlow Semi Condensed Light" w:eastAsia="Times New Roman" w:hAnsi="Barlow Semi Condensed Light" w:cs="Arial"/>
          <w:i/>
          <w:color w:val="000000" w:themeColor="text1"/>
          <w:sz w:val="20"/>
          <w:lang w:eastAsia="nl-NL"/>
        </w:rPr>
        <w:t>De individuen inzetten om de groep te laten groeien.</w:t>
      </w:r>
    </w:p>
    <w:p w:rsidR="002C4694" w:rsidRPr="008156E5" w:rsidRDefault="002C4694" w:rsidP="009D63AE">
      <w:pPr>
        <w:contextualSpacing/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 w:rsidRPr="008156E5"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Door te werken aan:</w:t>
      </w:r>
    </w:p>
    <w:p w:rsidR="002C4694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Talenten</w:t>
      </w:r>
    </w:p>
    <w:p w:rsidR="002C4694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Weerbaarheid</w:t>
      </w:r>
    </w:p>
    <w:p w:rsidR="002C4694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Groepsbevordering</w:t>
      </w:r>
    </w:p>
    <w:p w:rsidR="002C4694" w:rsidRPr="008156E5" w:rsidRDefault="002C4694" w:rsidP="009D63AE">
      <w:pPr>
        <w:pStyle w:val="Lijstalinea"/>
        <w:numPr>
          <w:ilvl w:val="0"/>
          <w:numId w:val="1"/>
        </w:numPr>
        <w:rPr>
          <w:rFonts w:ascii="Barlow Semi Condensed Light" w:eastAsia="Times New Roman" w:hAnsi="Barlow Semi Condensed Light" w:cs="Arial"/>
          <w:color w:val="000000" w:themeColor="text1"/>
          <w:lang w:eastAsia="nl-NL"/>
        </w:rPr>
      </w:pPr>
      <w:r>
        <w:rPr>
          <w:rFonts w:ascii="Barlow Semi Condensed Light" w:eastAsia="Times New Roman" w:hAnsi="Barlow Semi Condensed Light" w:cs="Arial"/>
          <w:color w:val="000000" w:themeColor="text1"/>
          <w:lang w:eastAsia="nl-NL"/>
        </w:rPr>
        <w:t>Inzicht in de context</w:t>
      </w:r>
    </w:p>
    <w:p w:rsidR="002C4694" w:rsidRDefault="002C4694"/>
    <w:sectPr w:rsidR="002C46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low Semi Condensed Light">
    <w:panose1 w:val="00000406000000000000"/>
    <w:charset w:val="00"/>
    <w:family w:val="auto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68B28D2"/>
    <w:multiLevelType w:val="hybridMultilevel"/>
    <w:tmpl w:val="64CC7C0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694"/>
    <w:rsid w:val="00001E8A"/>
    <w:rsid w:val="00004F92"/>
    <w:rsid w:val="000204BD"/>
    <w:rsid w:val="000214EF"/>
    <w:rsid w:val="00041242"/>
    <w:rsid w:val="00056072"/>
    <w:rsid w:val="00060524"/>
    <w:rsid w:val="00074E74"/>
    <w:rsid w:val="00087380"/>
    <w:rsid w:val="00090284"/>
    <w:rsid w:val="000A5242"/>
    <w:rsid w:val="000B278B"/>
    <w:rsid w:val="000C1FD8"/>
    <w:rsid w:val="000C5084"/>
    <w:rsid w:val="000D6EA7"/>
    <w:rsid w:val="000F6F08"/>
    <w:rsid w:val="00103862"/>
    <w:rsid w:val="00104243"/>
    <w:rsid w:val="0011124B"/>
    <w:rsid w:val="00112CFD"/>
    <w:rsid w:val="00120018"/>
    <w:rsid w:val="00121C98"/>
    <w:rsid w:val="00127306"/>
    <w:rsid w:val="00127C7A"/>
    <w:rsid w:val="001304B2"/>
    <w:rsid w:val="001417AC"/>
    <w:rsid w:val="00142FA8"/>
    <w:rsid w:val="00153E15"/>
    <w:rsid w:val="00154507"/>
    <w:rsid w:val="001660FC"/>
    <w:rsid w:val="00170E02"/>
    <w:rsid w:val="001929B4"/>
    <w:rsid w:val="001F29A4"/>
    <w:rsid w:val="00201D59"/>
    <w:rsid w:val="00212B7D"/>
    <w:rsid w:val="00223F06"/>
    <w:rsid w:val="00227B76"/>
    <w:rsid w:val="00231DB8"/>
    <w:rsid w:val="0023776A"/>
    <w:rsid w:val="00270AD8"/>
    <w:rsid w:val="00283343"/>
    <w:rsid w:val="002926F7"/>
    <w:rsid w:val="002973AE"/>
    <w:rsid w:val="002A75B2"/>
    <w:rsid w:val="002B7209"/>
    <w:rsid w:val="002C4694"/>
    <w:rsid w:val="002F159E"/>
    <w:rsid w:val="003011C5"/>
    <w:rsid w:val="003167B8"/>
    <w:rsid w:val="0031681E"/>
    <w:rsid w:val="003345A6"/>
    <w:rsid w:val="0034512A"/>
    <w:rsid w:val="00347DB1"/>
    <w:rsid w:val="00361250"/>
    <w:rsid w:val="00361312"/>
    <w:rsid w:val="00381F8F"/>
    <w:rsid w:val="003949C5"/>
    <w:rsid w:val="00396935"/>
    <w:rsid w:val="003A1F2D"/>
    <w:rsid w:val="003A2142"/>
    <w:rsid w:val="003A2774"/>
    <w:rsid w:val="003C2AB5"/>
    <w:rsid w:val="00402C13"/>
    <w:rsid w:val="00407D49"/>
    <w:rsid w:val="004312E8"/>
    <w:rsid w:val="00452448"/>
    <w:rsid w:val="0046277B"/>
    <w:rsid w:val="00465123"/>
    <w:rsid w:val="00480A91"/>
    <w:rsid w:val="00486412"/>
    <w:rsid w:val="004B01F1"/>
    <w:rsid w:val="004B0B50"/>
    <w:rsid w:val="004D239F"/>
    <w:rsid w:val="004D564C"/>
    <w:rsid w:val="004D7C60"/>
    <w:rsid w:val="004E248C"/>
    <w:rsid w:val="005004BC"/>
    <w:rsid w:val="005027F5"/>
    <w:rsid w:val="00510BD9"/>
    <w:rsid w:val="00523B52"/>
    <w:rsid w:val="00542C6F"/>
    <w:rsid w:val="0054347D"/>
    <w:rsid w:val="00555920"/>
    <w:rsid w:val="00576D4F"/>
    <w:rsid w:val="00592109"/>
    <w:rsid w:val="005A1230"/>
    <w:rsid w:val="005A59D7"/>
    <w:rsid w:val="005B4DE0"/>
    <w:rsid w:val="005B573D"/>
    <w:rsid w:val="005C1047"/>
    <w:rsid w:val="005C4A7F"/>
    <w:rsid w:val="005C5545"/>
    <w:rsid w:val="005D39B2"/>
    <w:rsid w:val="005D46A8"/>
    <w:rsid w:val="005D59A1"/>
    <w:rsid w:val="005F7480"/>
    <w:rsid w:val="00614D3E"/>
    <w:rsid w:val="00615683"/>
    <w:rsid w:val="00616A21"/>
    <w:rsid w:val="0062124A"/>
    <w:rsid w:val="00626E2F"/>
    <w:rsid w:val="00636C1A"/>
    <w:rsid w:val="00642934"/>
    <w:rsid w:val="00647AEA"/>
    <w:rsid w:val="00661175"/>
    <w:rsid w:val="006672C4"/>
    <w:rsid w:val="00670136"/>
    <w:rsid w:val="0067275B"/>
    <w:rsid w:val="00676E3F"/>
    <w:rsid w:val="006E0A88"/>
    <w:rsid w:val="006E389F"/>
    <w:rsid w:val="0070550A"/>
    <w:rsid w:val="00712F23"/>
    <w:rsid w:val="007138D5"/>
    <w:rsid w:val="00713ADF"/>
    <w:rsid w:val="007609E6"/>
    <w:rsid w:val="00760BAA"/>
    <w:rsid w:val="007610F6"/>
    <w:rsid w:val="00764067"/>
    <w:rsid w:val="00766A8E"/>
    <w:rsid w:val="00770065"/>
    <w:rsid w:val="00776799"/>
    <w:rsid w:val="00796CDC"/>
    <w:rsid w:val="007A7967"/>
    <w:rsid w:val="007B2334"/>
    <w:rsid w:val="007C783E"/>
    <w:rsid w:val="007E469C"/>
    <w:rsid w:val="007E6407"/>
    <w:rsid w:val="0080157C"/>
    <w:rsid w:val="00802D94"/>
    <w:rsid w:val="00826FAB"/>
    <w:rsid w:val="00840C49"/>
    <w:rsid w:val="00851732"/>
    <w:rsid w:val="00853771"/>
    <w:rsid w:val="008551D6"/>
    <w:rsid w:val="008679C7"/>
    <w:rsid w:val="00871802"/>
    <w:rsid w:val="008A5347"/>
    <w:rsid w:val="008B3917"/>
    <w:rsid w:val="008C114F"/>
    <w:rsid w:val="008C628A"/>
    <w:rsid w:val="008E5A88"/>
    <w:rsid w:val="008F7E4C"/>
    <w:rsid w:val="00902A52"/>
    <w:rsid w:val="00904A23"/>
    <w:rsid w:val="0091351E"/>
    <w:rsid w:val="00924C34"/>
    <w:rsid w:val="00926829"/>
    <w:rsid w:val="009320EF"/>
    <w:rsid w:val="009510FA"/>
    <w:rsid w:val="00956788"/>
    <w:rsid w:val="00974C35"/>
    <w:rsid w:val="00995429"/>
    <w:rsid w:val="009957B4"/>
    <w:rsid w:val="009B364E"/>
    <w:rsid w:val="009D06DC"/>
    <w:rsid w:val="009D4398"/>
    <w:rsid w:val="009E04C8"/>
    <w:rsid w:val="009E21D4"/>
    <w:rsid w:val="009E5047"/>
    <w:rsid w:val="009F08E3"/>
    <w:rsid w:val="009F1E91"/>
    <w:rsid w:val="009F2720"/>
    <w:rsid w:val="00A16116"/>
    <w:rsid w:val="00A37799"/>
    <w:rsid w:val="00A44079"/>
    <w:rsid w:val="00A44552"/>
    <w:rsid w:val="00A5208D"/>
    <w:rsid w:val="00A74D4F"/>
    <w:rsid w:val="00AA353A"/>
    <w:rsid w:val="00AB4A42"/>
    <w:rsid w:val="00AB6ADA"/>
    <w:rsid w:val="00AC12D8"/>
    <w:rsid w:val="00AD0CFB"/>
    <w:rsid w:val="00AD56B2"/>
    <w:rsid w:val="00AF1B13"/>
    <w:rsid w:val="00B12E82"/>
    <w:rsid w:val="00B163B0"/>
    <w:rsid w:val="00B532B9"/>
    <w:rsid w:val="00B5742D"/>
    <w:rsid w:val="00B65945"/>
    <w:rsid w:val="00B94159"/>
    <w:rsid w:val="00B95B0A"/>
    <w:rsid w:val="00BB556F"/>
    <w:rsid w:val="00BC0232"/>
    <w:rsid w:val="00BD08B3"/>
    <w:rsid w:val="00BD1BCB"/>
    <w:rsid w:val="00BD1C68"/>
    <w:rsid w:val="00BD377C"/>
    <w:rsid w:val="00BF6FAE"/>
    <w:rsid w:val="00C007D0"/>
    <w:rsid w:val="00C00C45"/>
    <w:rsid w:val="00C0198E"/>
    <w:rsid w:val="00C2291C"/>
    <w:rsid w:val="00C2686C"/>
    <w:rsid w:val="00C339D6"/>
    <w:rsid w:val="00C45EAE"/>
    <w:rsid w:val="00C46A2B"/>
    <w:rsid w:val="00C55FA6"/>
    <w:rsid w:val="00C6520C"/>
    <w:rsid w:val="00C7780D"/>
    <w:rsid w:val="00C77D6B"/>
    <w:rsid w:val="00C8323D"/>
    <w:rsid w:val="00CB5102"/>
    <w:rsid w:val="00CD4832"/>
    <w:rsid w:val="00CF5B93"/>
    <w:rsid w:val="00D1184F"/>
    <w:rsid w:val="00D260FF"/>
    <w:rsid w:val="00D328D8"/>
    <w:rsid w:val="00D362A0"/>
    <w:rsid w:val="00D43422"/>
    <w:rsid w:val="00D4390D"/>
    <w:rsid w:val="00D459F7"/>
    <w:rsid w:val="00D5596A"/>
    <w:rsid w:val="00D7175E"/>
    <w:rsid w:val="00D748DE"/>
    <w:rsid w:val="00D769DC"/>
    <w:rsid w:val="00D77D86"/>
    <w:rsid w:val="00D81A49"/>
    <w:rsid w:val="00D82711"/>
    <w:rsid w:val="00D911BE"/>
    <w:rsid w:val="00D92E12"/>
    <w:rsid w:val="00DB7D8A"/>
    <w:rsid w:val="00DC57E8"/>
    <w:rsid w:val="00DD7300"/>
    <w:rsid w:val="00DD7EB4"/>
    <w:rsid w:val="00DE1207"/>
    <w:rsid w:val="00DE248F"/>
    <w:rsid w:val="00DE2AAE"/>
    <w:rsid w:val="00DE34E9"/>
    <w:rsid w:val="00DF4B78"/>
    <w:rsid w:val="00E011D8"/>
    <w:rsid w:val="00E04774"/>
    <w:rsid w:val="00E15B35"/>
    <w:rsid w:val="00E379A3"/>
    <w:rsid w:val="00E506DA"/>
    <w:rsid w:val="00E83B77"/>
    <w:rsid w:val="00E913B9"/>
    <w:rsid w:val="00E944B9"/>
    <w:rsid w:val="00EA39B6"/>
    <w:rsid w:val="00EC3056"/>
    <w:rsid w:val="00EE3115"/>
    <w:rsid w:val="00F01485"/>
    <w:rsid w:val="00F10D6C"/>
    <w:rsid w:val="00F23FDB"/>
    <w:rsid w:val="00F37AB8"/>
    <w:rsid w:val="00F37B27"/>
    <w:rsid w:val="00F4409E"/>
    <w:rsid w:val="00F47B06"/>
    <w:rsid w:val="00F60D14"/>
    <w:rsid w:val="00F76172"/>
    <w:rsid w:val="00F93918"/>
    <w:rsid w:val="00FA02FF"/>
    <w:rsid w:val="00FA799C"/>
    <w:rsid w:val="00FB0605"/>
    <w:rsid w:val="00FE2F02"/>
    <w:rsid w:val="00FE698D"/>
    <w:rsid w:val="00FF1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A679DD-7CFA-4CB7-8CF8-5901D78FA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2C46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3BFD4243.dotm</Template>
  <TotalTime>1</TotalTime>
  <Pages>1</Pages>
  <Words>121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Chiro</Company>
  <LinksUpToDate>false</LinksUpToDate>
  <CharactersWithSpaces>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Roel Leunens</dc:creator>
  <cp:keywords/>
  <dc:description/>
  <cp:lastModifiedBy>Roel Leunens</cp:lastModifiedBy>
  <cp:revision>1</cp:revision>
  <dcterms:created xsi:type="dcterms:W3CDTF">2018-01-10T14:54:00Z</dcterms:created>
  <dcterms:modified xsi:type="dcterms:W3CDTF">2018-01-10T14:55:00Z</dcterms:modified>
</cp:coreProperties>
</file>