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694" w:rsidRPr="002C4694" w:rsidRDefault="002C4694" w:rsidP="009D63AE">
      <w:pPr>
        <w:contextualSpacing/>
        <w:rPr>
          <w:rFonts w:ascii="Barlow Semi Condensed Light" w:eastAsia="Times New Roman" w:hAnsi="Barlow Semi Condensed Light" w:cs="Arial"/>
          <w:b/>
          <w:color w:val="000000" w:themeColor="text1"/>
          <w:highlight w:val="yellow"/>
          <w:lang w:eastAsia="nl-NL"/>
        </w:rPr>
      </w:pPr>
      <w:r w:rsidRPr="002C4694">
        <w:rPr>
          <w:rFonts w:ascii="Barlow Semi Condensed Light" w:eastAsia="Times New Roman" w:hAnsi="Barlow Semi Condensed Light" w:cs="Arial"/>
          <w:b/>
          <w:color w:val="000000" w:themeColor="text1"/>
          <w:highlight w:val="yellow"/>
          <w:lang w:eastAsia="nl-NL"/>
        </w:rPr>
        <w:t>GROEPEN TROEF – teambuilding</w:t>
      </w:r>
    </w:p>
    <w:p w:rsidR="002C4694" w:rsidRPr="008156E5" w:rsidRDefault="002C4694" w:rsidP="009D63AE">
      <w:pPr>
        <w:contextualSpacing/>
        <w:rPr>
          <w:rFonts w:ascii="Barlow Semi Condensed Light" w:eastAsia="Times New Roman" w:hAnsi="Barlow Semi Condensed Light" w:cs="Arial"/>
          <w:i/>
          <w:color w:val="000000" w:themeColor="text1"/>
          <w:sz w:val="20"/>
          <w:lang w:eastAsia="nl-NL"/>
        </w:rPr>
      </w:pPr>
      <w:bookmarkStart w:id="0" w:name="_GoBack"/>
      <w:bookmarkEnd w:id="0"/>
      <w:r>
        <w:rPr>
          <w:rFonts w:ascii="Barlow Semi Condensed Light" w:eastAsia="Times New Roman" w:hAnsi="Barlow Semi Condensed Light" w:cs="Arial"/>
          <w:i/>
          <w:color w:val="000000" w:themeColor="text1"/>
          <w:sz w:val="20"/>
          <w:lang w:eastAsia="nl-NL"/>
        </w:rPr>
        <w:t>De individuen inzetten om de groep te laten groeien.</w:t>
      </w:r>
    </w:p>
    <w:p w:rsidR="002C4694" w:rsidRPr="008156E5" w:rsidRDefault="002C4694" w:rsidP="009D63AE">
      <w:pPr>
        <w:contextualSpacing/>
        <w:rPr>
          <w:rFonts w:ascii="Barlow Semi Condensed Light" w:eastAsia="Times New Roman" w:hAnsi="Barlow Semi Condensed Light" w:cs="Arial"/>
          <w:color w:val="000000" w:themeColor="text1"/>
          <w:lang w:eastAsia="nl-NL"/>
        </w:rPr>
      </w:pPr>
      <w:r w:rsidRPr="008156E5">
        <w:rPr>
          <w:rFonts w:ascii="Barlow Semi Condensed Light" w:eastAsia="Times New Roman" w:hAnsi="Barlow Semi Condensed Light" w:cs="Arial"/>
          <w:color w:val="000000" w:themeColor="text1"/>
          <w:lang w:eastAsia="nl-NL"/>
        </w:rPr>
        <w:t>Door te werken aan:</w:t>
      </w:r>
    </w:p>
    <w:p w:rsidR="002C4694" w:rsidRDefault="002C4694" w:rsidP="009D63AE">
      <w:pPr>
        <w:pStyle w:val="Lijstalinea"/>
        <w:numPr>
          <w:ilvl w:val="0"/>
          <w:numId w:val="1"/>
        </w:numPr>
        <w:rPr>
          <w:rFonts w:ascii="Barlow Semi Condensed Light" w:eastAsia="Times New Roman" w:hAnsi="Barlow Semi Condensed Light" w:cs="Arial"/>
          <w:color w:val="000000" w:themeColor="text1"/>
          <w:lang w:eastAsia="nl-NL"/>
        </w:rPr>
      </w:pPr>
      <w:r>
        <w:rPr>
          <w:rFonts w:ascii="Barlow Semi Condensed Light" w:eastAsia="Times New Roman" w:hAnsi="Barlow Semi Condensed Light" w:cs="Arial"/>
          <w:color w:val="000000" w:themeColor="text1"/>
          <w:lang w:eastAsia="nl-NL"/>
        </w:rPr>
        <w:t>Sociale competenties</w:t>
      </w:r>
    </w:p>
    <w:p w:rsidR="002C4694" w:rsidRDefault="002C4694" w:rsidP="009D63AE">
      <w:pPr>
        <w:pStyle w:val="Lijstalinea"/>
        <w:numPr>
          <w:ilvl w:val="0"/>
          <w:numId w:val="1"/>
        </w:numPr>
        <w:rPr>
          <w:rFonts w:ascii="Barlow Semi Condensed Light" w:eastAsia="Times New Roman" w:hAnsi="Barlow Semi Condensed Light" w:cs="Arial"/>
          <w:color w:val="000000" w:themeColor="text1"/>
          <w:lang w:eastAsia="nl-NL"/>
        </w:rPr>
      </w:pPr>
      <w:r>
        <w:rPr>
          <w:rFonts w:ascii="Barlow Semi Condensed Light" w:eastAsia="Times New Roman" w:hAnsi="Barlow Semi Condensed Light" w:cs="Arial"/>
          <w:color w:val="000000" w:themeColor="text1"/>
          <w:lang w:eastAsia="nl-NL"/>
        </w:rPr>
        <w:t>Weerbaarheid</w:t>
      </w:r>
    </w:p>
    <w:p w:rsidR="002C4694" w:rsidRDefault="002C4694" w:rsidP="009D63AE">
      <w:pPr>
        <w:pStyle w:val="Lijstalinea"/>
        <w:numPr>
          <w:ilvl w:val="0"/>
          <w:numId w:val="1"/>
        </w:numPr>
        <w:rPr>
          <w:rFonts w:ascii="Barlow Semi Condensed Light" w:eastAsia="Times New Roman" w:hAnsi="Barlow Semi Condensed Light" w:cs="Arial"/>
          <w:color w:val="000000" w:themeColor="text1"/>
          <w:lang w:eastAsia="nl-NL"/>
        </w:rPr>
      </w:pPr>
      <w:r>
        <w:rPr>
          <w:rFonts w:ascii="Barlow Semi Condensed Light" w:eastAsia="Times New Roman" w:hAnsi="Barlow Semi Condensed Light" w:cs="Arial"/>
          <w:color w:val="000000" w:themeColor="text1"/>
          <w:lang w:eastAsia="nl-NL"/>
        </w:rPr>
        <w:t>Verbondenheid</w:t>
      </w:r>
    </w:p>
    <w:p w:rsidR="00760BAA" w:rsidRPr="002C4694" w:rsidRDefault="002C4694" w:rsidP="002C4694">
      <w:pPr>
        <w:pStyle w:val="Lijstalinea"/>
        <w:numPr>
          <w:ilvl w:val="0"/>
          <w:numId w:val="1"/>
        </w:numPr>
        <w:rPr>
          <w:rFonts w:ascii="Barlow Semi Condensed Light" w:eastAsia="Times New Roman" w:hAnsi="Barlow Semi Condensed Light" w:cs="Arial"/>
          <w:color w:val="000000" w:themeColor="text1"/>
          <w:lang w:eastAsia="nl-NL"/>
        </w:rPr>
      </w:pPr>
      <w:r>
        <w:rPr>
          <w:rFonts w:ascii="Barlow Semi Condensed Light" w:eastAsia="Times New Roman" w:hAnsi="Barlow Semi Condensed Light" w:cs="Arial"/>
          <w:color w:val="000000" w:themeColor="text1"/>
          <w:lang w:eastAsia="nl-NL"/>
        </w:rPr>
        <w:t>Communicatie/feedback</w:t>
      </w:r>
    </w:p>
    <w:p w:rsidR="002C4694" w:rsidRDefault="002C4694"/>
    <w:p w:rsidR="002C4694" w:rsidRPr="002C4694" w:rsidRDefault="002C4694" w:rsidP="009D63AE">
      <w:pPr>
        <w:contextualSpacing/>
        <w:rPr>
          <w:rFonts w:ascii="Barlow Semi Condensed Light" w:eastAsia="Times New Roman" w:hAnsi="Barlow Semi Condensed Light" w:cs="Arial"/>
          <w:b/>
          <w:color w:val="000000" w:themeColor="text1"/>
          <w:highlight w:val="yellow"/>
          <w:lang w:eastAsia="nl-NL"/>
        </w:rPr>
      </w:pPr>
      <w:r w:rsidRPr="002C4694">
        <w:rPr>
          <w:rFonts w:ascii="Barlow Semi Condensed Light" w:eastAsia="Times New Roman" w:hAnsi="Barlow Semi Condensed Light" w:cs="Arial"/>
          <w:b/>
          <w:color w:val="000000" w:themeColor="text1"/>
          <w:highlight w:val="yellow"/>
          <w:lang w:eastAsia="nl-NL"/>
        </w:rPr>
        <w:t>MET LIEFS – relaties en seksualiteit</w:t>
      </w:r>
    </w:p>
    <w:p w:rsidR="002C4694" w:rsidRPr="008156E5" w:rsidRDefault="002C4694" w:rsidP="009D63AE">
      <w:pPr>
        <w:contextualSpacing/>
        <w:rPr>
          <w:rFonts w:ascii="Barlow Semi Condensed Light" w:eastAsia="Times New Roman" w:hAnsi="Barlow Semi Condensed Light" w:cs="Arial"/>
          <w:i/>
          <w:color w:val="000000" w:themeColor="text1"/>
          <w:sz w:val="20"/>
          <w:lang w:eastAsia="nl-NL"/>
        </w:rPr>
      </w:pPr>
      <w:r>
        <w:rPr>
          <w:rFonts w:ascii="Barlow Semi Condensed Light" w:eastAsia="Times New Roman" w:hAnsi="Barlow Semi Condensed Light" w:cs="Arial"/>
          <w:i/>
          <w:color w:val="000000" w:themeColor="text1"/>
          <w:sz w:val="20"/>
          <w:lang w:eastAsia="nl-NL"/>
        </w:rPr>
        <w:t>De groep inzetten om relaties en seksualiteit bespreekbaar te maken.</w:t>
      </w:r>
    </w:p>
    <w:p w:rsidR="002C4694" w:rsidRPr="008156E5" w:rsidRDefault="002C4694" w:rsidP="009D63AE">
      <w:pPr>
        <w:contextualSpacing/>
        <w:rPr>
          <w:rFonts w:ascii="Barlow Semi Condensed Light" w:eastAsia="Times New Roman" w:hAnsi="Barlow Semi Condensed Light" w:cs="Arial"/>
          <w:color w:val="000000" w:themeColor="text1"/>
          <w:lang w:eastAsia="nl-NL"/>
        </w:rPr>
      </w:pPr>
      <w:r w:rsidRPr="008156E5">
        <w:rPr>
          <w:rFonts w:ascii="Barlow Semi Condensed Light" w:eastAsia="Times New Roman" w:hAnsi="Barlow Semi Condensed Light" w:cs="Arial"/>
          <w:color w:val="000000" w:themeColor="text1"/>
          <w:lang w:eastAsia="nl-NL"/>
        </w:rPr>
        <w:t xml:space="preserve">Door te werken </w:t>
      </w:r>
      <w:r>
        <w:rPr>
          <w:rFonts w:ascii="Barlow Semi Condensed Light" w:eastAsia="Times New Roman" w:hAnsi="Barlow Semi Condensed Light" w:cs="Arial"/>
          <w:color w:val="000000" w:themeColor="text1"/>
          <w:lang w:eastAsia="nl-NL"/>
        </w:rPr>
        <w:t>rond</w:t>
      </w:r>
      <w:r w:rsidRPr="008156E5">
        <w:rPr>
          <w:rFonts w:ascii="Barlow Semi Condensed Light" w:eastAsia="Times New Roman" w:hAnsi="Barlow Semi Condensed Light" w:cs="Arial"/>
          <w:color w:val="000000" w:themeColor="text1"/>
          <w:lang w:eastAsia="nl-NL"/>
        </w:rPr>
        <w:t>:</w:t>
      </w:r>
    </w:p>
    <w:p w:rsidR="002C4694" w:rsidRDefault="002C4694" w:rsidP="009D63AE">
      <w:pPr>
        <w:pStyle w:val="Lijstalinea"/>
        <w:numPr>
          <w:ilvl w:val="0"/>
          <w:numId w:val="1"/>
        </w:numPr>
        <w:rPr>
          <w:rFonts w:ascii="Barlow Semi Condensed Light" w:eastAsia="Times New Roman" w:hAnsi="Barlow Semi Condensed Light" w:cs="Arial"/>
          <w:color w:val="000000" w:themeColor="text1"/>
          <w:lang w:eastAsia="nl-NL"/>
        </w:rPr>
      </w:pPr>
      <w:r>
        <w:rPr>
          <w:rFonts w:ascii="Barlow Semi Condensed Light" w:eastAsia="Times New Roman" w:hAnsi="Barlow Semi Condensed Light" w:cs="Arial"/>
          <w:color w:val="000000" w:themeColor="text1"/>
          <w:lang w:eastAsia="nl-NL"/>
        </w:rPr>
        <w:t>Lichamelijke ontwikkeling</w:t>
      </w:r>
    </w:p>
    <w:p w:rsidR="002C4694" w:rsidRDefault="002C4694" w:rsidP="009D63AE">
      <w:pPr>
        <w:pStyle w:val="Lijstalinea"/>
        <w:numPr>
          <w:ilvl w:val="0"/>
          <w:numId w:val="1"/>
        </w:numPr>
        <w:rPr>
          <w:rFonts w:ascii="Barlow Semi Condensed Light" w:eastAsia="Times New Roman" w:hAnsi="Barlow Semi Condensed Light" w:cs="Arial"/>
          <w:color w:val="000000" w:themeColor="text1"/>
          <w:lang w:eastAsia="nl-NL"/>
        </w:rPr>
      </w:pPr>
      <w:r>
        <w:rPr>
          <w:rFonts w:ascii="Barlow Semi Condensed Light" w:eastAsia="Times New Roman" w:hAnsi="Barlow Semi Condensed Light" w:cs="Arial"/>
          <w:color w:val="000000" w:themeColor="text1"/>
          <w:lang w:eastAsia="nl-NL"/>
        </w:rPr>
        <w:t>Relationele ontwikkeling</w:t>
      </w:r>
    </w:p>
    <w:p w:rsidR="002C4694" w:rsidRDefault="002C4694" w:rsidP="002C4694">
      <w:pPr>
        <w:pStyle w:val="Lijstalinea"/>
        <w:numPr>
          <w:ilvl w:val="0"/>
          <w:numId w:val="1"/>
        </w:numPr>
        <w:rPr>
          <w:rFonts w:ascii="Barlow Semi Condensed Light" w:eastAsia="Times New Roman" w:hAnsi="Barlow Semi Condensed Light" w:cs="Arial"/>
          <w:color w:val="000000" w:themeColor="text1"/>
          <w:lang w:eastAsia="nl-NL"/>
        </w:rPr>
      </w:pPr>
      <w:r>
        <w:rPr>
          <w:rFonts w:ascii="Barlow Semi Condensed Light" w:eastAsia="Times New Roman" w:hAnsi="Barlow Semi Condensed Light" w:cs="Arial"/>
          <w:color w:val="000000" w:themeColor="text1"/>
          <w:lang w:eastAsia="nl-NL"/>
        </w:rPr>
        <w:t>Seksuele ontwikkeling</w:t>
      </w:r>
    </w:p>
    <w:p w:rsidR="002C4694" w:rsidRPr="002C4694" w:rsidRDefault="002C4694" w:rsidP="002C4694">
      <w:pPr>
        <w:pStyle w:val="Lijstalinea"/>
        <w:numPr>
          <w:ilvl w:val="0"/>
          <w:numId w:val="1"/>
        </w:numPr>
        <w:rPr>
          <w:rFonts w:ascii="Barlow Semi Condensed Light" w:eastAsia="Times New Roman" w:hAnsi="Barlow Semi Condensed Light" w:cs="Arial"/>
          <w:color w:val="000000" w:themeColor="text1"/>
          <w:lang w:eastAsia="nl-NL"/>
        </w:rPr>
      </w:pPr>
      <w:r w:rsidRPr="002C4694">
        <w:rPr>
          <w:rFonts w:ascii="Barlow Semi Condensed Light" w:eastAsia="Times New Roman" w:hAnsi="Barlow Semi Condensed Light" w:cs="Arial"/>
          <w:color w:val="000000" w:themeColor="text1"/>
          <w:lang w:eastAsia="nl-NL"/>
        </w:rPr>
        <w:t>Weerbaarheid</w:t>
      </w:r>
    </w:p>
    <w:p w:rsidR="002C4694" w:rsidRDefault="002C4694">
      <w:pPr>
        <w:rPr>
          <w:rFonts w:ascii="Barlow Semi Condensed Light" w:eastAsia="Times New Roman" w:hAnsi="Barlow Semi Condensed Light" w:cs="Arial"/>
          <w:color w:val="000000" w:themeColor="text1"/>
          <w:lang w:eastAsia="nl-NL"/>
        </w:rPr>
      </w:pPr>
    </w:p>
    <w:p w:rsidR="002C4694" w:rsidRPr="008156E5" w:rsidRDefault="002C4694" w:rsidP="009D63AE">
      <w:pPr>
        <w:contextualSpacing/>
        <w:rPr>
          <w:rFonts w:ascii="Barlow Semi Condensed Light" w:eastAsia="Times New Roman" w:hAnsi="Barlow Semi Condensed Light" w:cs="Arial"/>
          <w:b/>
          <w:color w:val="000000" w:themeColor="text1"/>
          <w:lang w:eastAsia="nl-NL"/>
        </w:rPr>
      </w:pPr>
      <w:r w:rsidRPr="002C4694">
        <w:rPr>
          <w:rFonts w:ascii="Barlow Semi Condensed Light" w:eastAsia="Times New Roman" w:hAnsi="Barlow Semi Condensed Light" w:cs="Arial"/>
          <w:b/>
          <w:color w:val="000000" w:themeColor="text1"/>
          <w:highlight w:val="yellow"/>
          <w:lang w:eastAsia="nl-NL"/>
        </w:rPr>
        <w:t>PITSTOP – identiteitsontwikkeling</w:t>
      </w:r>
    </w:p>
    <w:p w:rsidR="002C4694" w:rsidRPr="008156E5" w:rsidRDefault="002C4694" w:rsidP="009D63AE">
      <w:pPr>
        <w:contextualSpacing/>
        <w:rPr>
          <w:rFonts w:ascii="Barlow Semi Condensed Light" w:eastAsia="Times New Roman" w:hAnsi="Barlow Semi Condensed Light" w:cs="Arial"/>
          <w:i/>
          <w:color w:val="000000" w:themeColor="text1"/>
          <w:sz w:val="20"/>
          <w:lang w:eastAsia="nl-NL"/>
        </w:rPr>
      </w:pPr>
      <w:r w:rsidRPr="008156E5">
        <w:rPr>
          <w:rFonts w:ascii="Barlow Semi Condensed Light" w:eastAsia="Times New Roman" w:hAnsi="Barlow Semi Condensed Light" w:cs="Arial"/>
          <w:i/>
          <w:color w:val="000000" w:themeColor="text1"/>
          <w:sz w:val="20"/>
          <w:lang w:eastAsia="nl-NL"/>
        </w:rPr>
        <w:t>De groep inzetten om het individu te laten groeien.</w:t>
      </w:r>
    </w:p>
    <w:p w:rsidR="002C4694" w:rsidRPr="008156E5" w:rsidRDefault="002C4694" w:rsidP="009D63AE">
      <w:pPr>
        <w:contextualSpacing/>
        <w:rPr>
          <w:rFonts w:ascii="Barlow Semi Condensed Light" w:eastAsia="Times New Roman" w:hAnsi="Barlow Semi Condensed Light" w:cs="Arial"/>
          <w:color w:val="000000" w:themeColor="text1"/>
          <w:lang w:eastAsia="nl-NL"/>
        </w:rPr>
      </w:pPr>
      <w:r w:rsidRPr="008156E5">
        <w:rPr>
          <w:rFonts w:ascii="Barlow Semi Condensed Light" w:eastAsia="Times New Roman" w:hAnsi="Barlow Semi Condensed Light" w:cs="Arial"/>
          <w:color w:val="000000" w:themeColor="text1"/>
          <w:lang w:eastAsia="nl-NL"/>
        </w:rPr>
        <w:t>Door te werken aan:</w:t>
      </w:r>
    </w:p>
    <w:p w:rsidR="002C4694" w:rsidRPr="008156E5" w:rsidRDefault="002C4694" w:rsidP="009D63AE">
      <w:pPr>
        <w:pStyle w:val="Lijstalinea"/>
        <w:numPr>
          <w:ilvl w:val="0"/>
          <w:numId w:val="1"/>
        </w:numPr>
        <w:rPr>
          <w:rFonts w:ascii="Barlow Semi Condensed Light" w:eastAsia="Times New Roman" w:hAnsi="Barlow Semi Condensed Light" w:cs="Arial"/>
          <w:color w:val="000000" w:themeColor="text1"/>
          <w:lang w:eastAsia="nl-NL"/>
        </w:rPr>
      </w:pPr>
      <w:r w:rsidRPr="008156E5">
        <w:rPr>
          <w:rFonts w:ascii="Barlow Semi Condensed Light" w:eastAsia="Times New Roman" w:hAnsi="Barlow Semi Condensed Light" w:cs="Arial"/>
          <w:color w:val="000000" w:themeColor="text1"/>
          <w:lang w:eastAsia="nl-NL"/>
        </w:rPr>
        <w:t>Emotionele competenties</w:t>
      </w:r>
    </w:p>
    <w:p w:rsidR="002C4694" w:rsidRPr="008156E5" w:rsidRDefault="002C4694" w:rsidP="009D63AE">
      <w:pPr>
        <w:pStyle w:val="Lijstalinea"/>
        <w:numPr>
          <w:ilvl w:val="0"/>
          <w:numId w:val="1"/>
        </w:numPr>
        <w:rPr>
          <w:rFonts w:ascii="Barlow Semi Condensed Light" w:eastAsia="Times New Roman" w:hAnsi="Barlow Semi Condensed Light" w:cs="Arial"/>
          <w:color w:val="000000" w:themeColor="text1"/>
          <w:lang w:eastAsia="nl-NL"/>
        </w:rPr>
      </w:pPr>
      <w:r w:rsidRPr="008156E5">
        <w:rPr>
          <w:rFonts w:ascii="Barlow Semi Condensed Light" w:eastAsia="Times New Roman" w:hAnsi="Barlow Semi Condensed Light" w:cs="Arial"/>
          <w:color w:val="000000" w:themeColor="text1"/>
          <w:lang w:eastAsia="nl-NL"/>
        </w:rPr>
        <w:t>Zelfreflectie</w:t>
      </w:r>
    </w:p>
    <w:p w:rsidR="002C4694" w:rsidRPr="008156E5" w:rsidRDefault="002C4694" w:rsidP="009D63AE">
      <w:pPr>
        <w:pStyle w:val="Lijstalinea"/>
        <w:numPr>
          <w:ilvl w:val="0"/>
          <w:numId w:val="1"/>
        </w:numPr>
        <w:rPr>
          <w:rFonts w:ascii="Barlow Semi Condensed Light" w:eastAsia="Times New Roman" w:hAnsi="Barlow Semi Condensed Light" w:cs="Arial"/>
          <w:color w:val="000000" w:themeColor="text1"/>
          <w:lang w:eastAsia="nl-NL"/>
        </w:rPr>
      </w:pPr>
      <w:r w:rsidRPr="008156E5">
        <w:rPr>
          <w:rFonts w:ascii="Barlow Semi Condensed Light" w:eastAsia="Times New Roman" w:hAnsi="Barlow Semi Condensed Light" w:cs="Arial"/>
          <w:color w:val="000000" w:themeColor="text1"/>
          <w:lang w:eastAsia="nl-NL"/>
        </w:rPr>
        <w:t>Zingevende competenties</w:t>
      </w:r>
    </w:p>
    <w:p w:rsidR="002C4694" w:rsidRPr="008156E5" w:rsidRDefault="002C4694" w:rsidP="009D63AE">
      <w:pPr>
        <w:pStyle w:val="Lijstalinea"/>
        <w:numPr>
          <w:ilvl w:val="0"/>
          <w:numId w:val="1"/>
        </w:numPr>
        <w:rPr>
          <w:rFonts w:ascii="Barlow Semi Condensed Light" w:eastAsia="Times New Roman" w:hAnsi="Barlow Semi Condensed Light" w:cs="Arial"/>
          <w:color w:val="000000" w:themeColor="text1"/>
          <w:lang w:eastAsia="nl-NL"/>
        </w:rPr>
      </w:pPr>
      <w:r w:rsidRPr="008156E5">
        <w:rPr>
          <w:rFonts w:ascii="Barlow Semi Condensed Light" w:eastAsia="Times New Roman" w:hAnsi="Barlow Semi Condensed Light" w:cs="Arial"/>
          <w:color w:val="000000" w:themeColor="text1"/>
          <w:lang w:eastAsia="nl-NL"/>
        </w:rPr>
        <w:t>Weerbaarheid/kwetsbaarheid</w:t>
      </w:r>
    </w:p>
    <w:p w:rsidR="002C4694" w:rsidRPr="008156E5" w:rsidRDefault="002C4694" w:rsidP="009D63AE">
      <w:pPr>
        <w:pStyle w:val="Lijstalinea"/>
        <w:numPr>
          <w:ilvl w:val="0"/>
          <w:numId w:val="1"/>
        </w:numPr>
        <w:rPr>
          <w:rFonts w:ascii="Barlow Semi Condensed Light" w:eastAsia="Times New Roman" w:hAnsi="Barlow Semi Condensed Light" w:cs="Arial"/>
          <w:color w:val="000000" w:themeColor="text1"/>
          <w:lang w:eastAsia="nl-NL"/>
        </w:rPr>
      </w:pPr>
      <w:r w:rsidRPr="008156E5">
        <w:rPr>
          <w:rFonts w:ascii="Barlow Semi Condensed Light" w:eastAsia="Times New Roman" w:hAnsi="Barlow Semi Condensed Light" w:cs="Arial"/>
          <w:color w:val="000000" w:themeColor="text1"/>
          <w:lang w:eastAsia="nl-NL"/>
        </w:rPr>
        <w:t>Durven jezelf zijn</w:t>
      </w:r>
    </w:p>
    <w:p w:rsidR="002C4694" w:rsidRPr="008156E5" w:rsidRDefault="002C4694" w:rsidP="009D63AE">
      <w:pPr>
        <w:pStyle w:val="Lijstalinea"/>
        <w:numPr>
          <w:ilvl w:val="0"/>
          <w:numId w:val="1"/>
        </w:numPr>
        <w:rPr>
          <w:rFonts w:ascii="Barlow Semi Condensed Light" w:eastAsia="Times New Roman" w:hAnsi="Barlow Semi Condensed Light" w:cs="Arial"/>
          <w:color w:val="000000" w:themeColor="text1"/>
          <w:lang w:eastAsia="nl-NL"/>
        </w:rPr>
      </w:pPr>
      <w:r w:rsidRPr="008156E5">
        <w:rPr>
          <w:rFonts w:ascii="Barlow Semi Condensed Light" w:eastAsia="Times New Roman" w:hAnsi="Barlow Semi Condensed Light" w:cs="Arial"/>
          <w:color w:val="000000" w:themeColor="text1"/>
          <w:lang w:eastAsia="nl-NL"/>
        </w:rPr>
        <w:t>Keuzes kunnen maken</w:t>
      </w:r>
    </w:p>
    <w:p w:rsidR="002C4694" w:rsidRDefault="002C4694"/>
    <w:p w:rsidR="002C4694" w:rsidRPr="002C4694" w:rsidRDefault="002C4694" w:rsidP="009D63AE">
      <w:pPr>
        <w:contextualSpacing/>
        <w:rPr>
          <w:rFonts w:ascii="Barlow Semi Condensed Light" w:eastAsia="Times New Roman" w:hAnsi="Barlow Semi Condensed Light" w:cs="Arial"/>
          <w:b/>
          <w:color w:val="000000" w:themeColor="text1"/>
          <w:highlight w:val="yellow"/>
          <w:lang w:eastAsia="nl-NL"/>
        </w:rPr>
      </w:pPr>
      <w:r w:rsidRPr="002C4694">
        <w:rPr>
          <w:rFonts w:ascii="Barlow Semi Condensed Light" w:eastAsia="Times New Roman" w:hAnsi="Barlow Semi Condensed Light" w:cs="Arial"/>
          <w:b/>
          <w:color w:val="000000" w:themeColor="text1"/>
          <w:highlight w:val="yellow"/>
          <w:lang w:eastAsia="nl-NL"/>
        </w:rPr>
        <w:t>SCHWUNG! – weerbaarheid en pesten</w:t>
      </w:r>
    </w:p>
    <w:p w:rsidR="002C4694" w:rsidRPr="008156E5" w:rsidRDefault="002C4694" w:rsidP="009D63AE">
      <w:pPr>
        <w:contextualSpacing/>
        <w:rPr>
          <w:rFonts w:ascii="Barlow Semi Condensed Light" w:eastAsia="Times New Roman" w:hAnsi="Barlow Semi Condensed Light" w:cs="Arial"/>
          <w:i/>
          <w:color w:val="000000" w:themeColor="text1"/>
          <w:sz w:val="20"/>
          <w:lang w:eastAsia="nl-NL"/>
        </w:rPr>
      </w:pPr>
      <w:r>
        <w:rPr>
          <w:rFonts w:ascii="Barlow Semi Condensed Light" w:eastAsia="Times New Roman" w:hAnsi="Barlow Semi Condensed Light" w:cs="Arial"/>
          <w:i/>
          <w:color w:val="000000" w:themeColor="text1"/>
          <w:sz w:val="20"/>
          <w:lang w:eastAsia="nl-NL"/>
        </w:rPr>
        <w:t>De individuen inzetten om de groep te laten groeien.</w:t>
      </w:r>
    </w:p>
    <w:p w:rsidR="002C4694" w:rsidRPr="008156E5" w:rsidRDefault="002C4694" w:rsidP="009D63AE">
      <w:pPr>
        <w:contextualSpacing/>
        <w:rPr>
          <w:rFonts w:ascii="Barlow Semi Condensed Light" w:eastAsia="Times New Roman" w:hAnsi="Barlow Semi Condensed Light" w:cs="Arial"/>
          <w:color w:val="000000" w:themeColor="text1"/>
          <w:lang w:eastAsia="nl-NL"/>
        </w:rPr>
      </w:pPr>
      <w:r w:rsidRPr="008156E5">
        <w:rPr>
          <w:rFonts w:ascii="Barlow Semi Condensed Light" w:eastAsia="Times New Roman" w:hAnsi="Barlow Semi Condensed Light" w:cs="Arial"/>
          <w:color w:val="000000" w:themeColor="text1"/>
          <w:lang w:eastAsia="nl-NL"/>
        </w:rPr>
        <w:t>Door te werken aan:</w:t>
      </w:r>
    </w:p>
    <w:p w:rsidR="002C4694" w:rsidRDefault="002C4694" w:rsidP="009D63AE">
      <w:pPr>
        <w:pStyle w:val="Lijstalinea"/>
        <w:numPr>
          <w:ilvl w:val="0"/>
          <w:numId w:val="1"/>
        </w:numPr>
        <w:rPr>
          <w:rFonts w:ascii="Barlow Semi Condensed Light" w:eastAsia="Times New Roman" w:hAnsi="Barlow Semi Condensed Light" w:cs="Arial"/>
          <w:color w:val="000000" w:themeColor="text1"/>
          <w:lang w:eastAsia="nl-NL"/>
        </w:rPr>
      </w:pPr>
      <w:r>
        <w:rPr>
          <w:rFonts w:ascii="Barlow Semi Condensed Light" w:eastAsia="Times New Roman" w:hAnsi="Barlow Semi Condensed Light" w:cs="Arial"/>
          <w:color w:val="000000" w:themeColor="text1"/>
          <w:lang w:eastAsia="nl-NL"/>
        </w:rPr>
        <w:t>Talenten</w:t>
      </w:r>
    </w:p>
    <w:p w:rsidR="002C4694" w:rsidRDefault="002C4694" w:rsidP="009D63AE">
      <w:pPr>
        <w:pStyle w:val="Lijstalinea"/>
        <w:numPr>
          <w:ilvl w:val="0"/>
          <w:numId w:val="1"/>
        </w:numPr>
        <w:rPr>
          <w:rFonts w:ascii="Barlow Semi Condensed Light" w:eastAsia="Times New Roman" w:hAnsi="Barlow Semi Condensed Light" w:cs="Arial"/>
          <w:color w:val="000000" w:themeColor="text1"/>
          <w:lang w:eastAsia="nl-NL"/>
        </w:rPr>
      </w:pPr>
      <w:r>
        <w:rPr>
          <w:rFonts w:ascii="Barlow Semi Condensed Light" w:eastAsia="Times New Roman" w:hAnsi="Barlow Semi Condensed Light" w:cs="Arial"/>
          <w:color w:val="000000" w:themeColor="text1"/>
          <w:lang w:eastAsia="nl-NL"/>
        </w:rPr>
        <w:t>Weerbaarheid</w:t>
      </w:r>
    </w:p>
    <w:p w:rsidR="002C4694" w:rsidRDefault="002C4694" w:rsidP="009D63AE">
      <w:pPr>
        <w:pStyle w:val="Lijstalinea"/>
        <w:numPr>
          <w:ilvl w:val="0"/>
          <w:numId w:val="1"/>
        </w:numPr>
        <w:rPr>
          <w:rFonts w:ascii="Barlow Semi Condensed Light" w:eastAsia="Times New Roman" w:hAnsi="Barlow Semi Condensed Light" w:cs="Arial"/>
          <w:color w:val="000000" w:themeColor="text1"/>
          <w:lang w:eastAsia="nl-NL"/>
        </w:rPr>
      </w:pPr>
      <w:r>
        <w:rPr>
          <w:rFonts w:ascii="Barlow Semi Condensed Light" w:eastAsia="Times New Roman" w:hAnsi="Barlow Semi Condensed Light" w:cs="Arial"/>
          <w:color w:val="000000" w:themeColor="text1"/>
          <w:lang w:eastAsia="nl-NL"/>
        </w:rPr>
        <w:t>Groepsbevordering</w:t>
      </w:r>
    </w:p>
    <w:p w:rsidR="002C4694" w:rsidRPr="008156E5" w:rsidRDefault="002C4694" w:rsidP="009D63AE">
      <w:pPr>
        <w:pStyle w:val="Lijstalinea"/>
        <w:numPr>
          <w:ilvl w:val="0"/>
          <w:numId w:val="1"/>
        </w:numPr>
        <w:rPr>
          <w:rFonts w:ascii="Barlow Semi Condensed Light" w:eastAsia="Times New Roman" w:hAnsi="Barlow Semi Condensed Light" w:cs="Arial"/>
          <w:color w:val="000000" w:themeColor="text1"/>
          <w:lang w:eastAsia="nl-NL"/>
        </w:rPr>
      </w:pPr>
      <w:r>
        <w:rPr>
          <w:rFonts w:ascii="Barlow Semi Condensed Light" w:eastAsia="Times New Roman" w:hAnsi="Barlow Semi Condensed Light" w:cs="Arial"/>
          <w:color w:val="000000" w:themeColor="text1"/>
          <w:lang w:eastAsia="nl-NL"/>
        </w:rPr>
        <w:t>Inzicht in de context</w:t>
      </w:r>
    </w:p>
    <w:p w:rsidR="002C4694" w:rsidRDefault="002C4694"/>
    <w:sectPr w:rsidR="002C46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rlow Semi Condensed Light">
    <w:panose1 w:val="00000406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8B28D2"/>
    <w:multiLevelType w:val="hybridMultilevel"/>
    <w:tmpl w:val="64CC7C0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94"/>
    <w:rsid w:val="00001E8A"/>
    <w:rsid w:val="00004F92"/>
    <w:rsid w:val="000204BD"/>
    <w:rsid w:val="000214EF"/>
    <w:rsid w:val="00041242"/>
    <w:rsid w:val="00056072"/>
    <w:rsid w:val="00060524"/>
    <w:rsid w:val="00074E74"/>
    <w:rsid w:val="00087380"/>
    <w:rsid w:val="00090284"/>
    <w:rsid w:val="000A5242"/>
    <w:rsid w:val="000B278B"/>
    <w:rsid w:val="000C1FD8"/>
    <w:rsid w:val="000C5084"/>
    <w:rsid w:val="000D6EA7"/>
    <w:rsid w:val="000F6F08"/>
    <w:rsid w:val="00103862"/>
    <w:rsid w:val="00104243"/>
    <w:rsid w:val="0011124B"/>
    <w:rsid w:val="00112CFD"/>
    <w:rsid w:val="00120018"/>
    <w:rsid w:val="00121C98"/>
    <w:rsid w:val="00127306"/>
    <w:rsid w:val="00127C7A"/>
    <w:rsid w:val="001304B2"/>
    <w:rsid w:val="001417AC"/>
    <w:rsid w:val="00142FA8"/>
    <w:rsid w:val="00153E15"/>
    <w:rsid w:val="00154507"/>
    <w:rsid w:val="001660FC"/>
    <w:rsid w:val="00170E02"/>
    <w:rsid w:val="001929B4"/>
    <w:rsid w:val="001F29A4"/>
    <w:rsid w:val="00201D59"/>
    <w:rsid w:val="00212B7D"/>
    <w:rsid w:val="00223F06"/>
    <w:rsid w:val="00227B76"/>
    <w:rsid w:val="00231DB8"/>
    <w:rsid w:val="0023776A"/>
    <w:rsid w:val="00270AD8"/>
    <w:rsid w:val="00283343"/>
    <w:rsid w:val="002926F7"/>
    <w:rsid w:val="002973AE"/>
    <w:rsid w:val="002A75B2"/>
    <w:rsid w:val="002B7209"/>
    <w:rsid w:val="002C4694"/>
    <w:rsid w:val="002F159E"/>
    <w:rsid w:val="003011C5"/>
    <w:rsid w:val="003167B8"/>
    <w:rsid w:val="0031681E"/>
    <w:rsid w:val="003345A6"/>
    <w:rsid w:val="0034512A"/>
    <w:rsid w:val="00347DB1"/>
    <w:rsid w:val="00361250"/>
    <w:rsid w:val="00361312"/>
    <w:rsid w:val="00381F8F"/>
    <w:rsid w:val="003949C5"/>
    <w:rsid w:val="00396935"/>
    <w:rsid w:val="003A1F2D"/>
    <w:rsid w:val="003A2142"/>
    <w:rsid w:val="003A2774"/>
    <w:rsid w:val="003C2AB5"/>
    <w:rsid w:val="00402C13"/>
    <w:rsid w:val="00407D49"/>
    <w:rsid w:val="004312E8"/>
    <w:rsid w:val="00452448"/>
    <w:rsid w:val="0046277B"/>
    <w:rsid w:val="00465123"/>
    <w:rsid w:val="00480A91"/>
    <w:rsid w:val="00486412"/>
    <w:rsid w:val="004B01F1"/>
    <w:rsid w:val="004B0B50"/>
    <w:rsid w:val="004D239F"/>
    <w:rsid w:val="004D564C"/>
    <w:rsid w:val="004D7C60"/>
    <w:rsid w:val="004E248C"/>
    <w:rsid w:val="005004BC"/>
    <w:rsid w:val="005027F5"/>
    <w:rsid w:val="00510BD9"/>
    <w:rsid w:val="00523B52"/>
    <w:rsid w:val="00542C6F"/>
    <w:rsid w:val="0054347D"/>
    <w:rsid w:val="00555920"/>
    <w:rsid w:val="00576D4F"/>
    <w:rsid w:val="00592109"/>
    <w:rsid w:val="005A1230"/>
    <w:rsid w:val="005A59D7"/>
    <w:rsid w:val="005B4DE0"/>
    <w:rsid w:val="005B573D"/>
    <w:rsid w:val="005C1047"/>
    <w:rsid w:val="005C4A7F"/>
    <w:rsid w:val="005C5545"/>
    <w:rsid w:val="005D39B2"/>
    <w:rsid w:val="005D46A8"/>
    <w:rsid w:val="005D59A1"/>
    <w:rsid w:val="005F7480"/>
    <w:rsid w:val="00614D3E"/>
    <w:rsid w:val="00615683"/>
    <w:rsid w:val="00616A21"/>
    <w:rsid w:val="0062124A"/>
    <w:rsid w:val="00626E2F"/>
    <w:rsid w:val="00636C1A"/>
    <w:rsid w:val="00642934"/>
    <w:rsid w:val="00647AEA"/>
    <w:rsid w:val="00661175"/>
    <w:rsid w:val="006672C4"/>
    <w:rsid w:val="00670136"/>
    <w:rsid w:val="0067275B"/>
    <w:rsid w:val="00676E3F"/>
    <w:rsid w:val="006E0A88"/>
    <w:rsid w:val="006E389F"/>
    <w:rsid w:val="0070550A"/>
    <w:rsid w:val="00712F23"/>
    <w:rsid w:val="007138D5"/>
    <w:rsid w:val="00713ADF"/>
    <w:rsid w:val="007609E6"/>
    <w:rsid w:val="00760BAA"/>
    <w:rsid w:val="007610F6"/>
    <w:rsid w:val="00764067"/>
    <w:rsid w:val="00766A8E"/>
    <w:rsid w:val="00770065"/>
    <w:rsid w:val="00776799"/>
    <w:rsid w:val="00796CDC"/>
    <w:rsid w:val="007A7967"/>
    <w:rsid w:val="007B2334"/>
    <w:rsid w:val="007C783E"/>
    <w:rsid w:val="007E469C"/>
    <w:rsid w:val="007E6407"/>
    <w:rsid w:val="0080157C"/>
    <w:rsid w:val="00802D94"/>
    <w:rsid w:val="00826FAB"/>
    <w:rsid w:val="00840C49"/>
    <w:rsid w:val="00851732"/>
    <w:rsid w:val="00853771"/>
    <w:rsid w:val="008551D6"/>
    <w:rsid w:val="008679C7"/>
    <w:rsid w:val="00871802"/>
    <w:rsid w:val="008A5347"/>
    <w:rsid w:val="008B3917"/>
    <w:rsid w:val="008C114F"/>
    <w:rsid w:val="008C628A"/>
    <w:rsid w:val="008E5A88"/>
    <w:rsid w:val="008F7E4C"/>
    <w:rsid w:val="00902A52"/>
    <w:rsid w:val="00904A23"/>
    <w:rsid w:val="0091351E"/>
    <w:rsid w:val="00924C34"/>
    <w:rsid w:val="00926829"/>
    <w:rsid w:val="009320EF"/>
    <w:rsid w:val="009510FA"/>
    <w:rsid w:val="00956788"/>
    <w:rsid w:val="00974C35"/>
    <w:rsid w:val="00995429"/>
    <w:rsid w:val="009957B4"/>
    <w:rsid w:val="009B364E"/>
    <w:rsid w:val="009D06DC"/>
    <w:rsid w:val="009D4398"/>
    <w:rsid w:val="009E04C8"/>
    <w:rsid w:val="009E21D4"/>
    <w:rsid w:val="009E5047"/>
    <w:rsid w:val="009F08E3"/>
    <w:rsid w:val="009F1E91"/>
    <w:rsid w:val="009F2720"/>
    <w:rsid w:val="00A16116"/>
    <w:rsid w:val="00A37799"/>
    <w:rsid w:val="00A44079"/>
    <w:rsid w:val="00A44552"/>
    <w:rsid w:val="00A5208D"/>
    <w:rsid w:val="00A74D4F"/>
    <w:rsid w:val="00AA353A"/>
    <w:rsid w:val="00AB4A42"/>
    <w:rsid w:val="00AB6ADA"/>
    <w:rsid w:val="00AC12D8"/>
    <w:rsid w:val="00AD0CFB"/>
    <w:rsid w:val="00AD56B2"/>
    <w:rsid w:val="00AF1B13"/>
    <w:rsid w:val="00B12E82"/>
    <w:rsid w:val="00B163B0"/>
    <w:rsid w:val="00B532B9"/>
    <w:rsid w:val="00B5742D"/>
    <w:rsid w:val="00B65945"/>
    <w:rsid w:val="00B94159"/>
    <w:rsid w:val="00B95B0A"/>
    <w:rsid w:val="00BB556F"/>
    <w:rsid w:val="00BC0232"/>
    <w:rsid w:val="00BD08B3"/>
    <w:rsid w:val="00BD1BCB"/>
    <w:rsid w:val="00BD1C68"/>
    <w:rsid w:val="00BD377C"/>
    <w:rsid w:val="00BF6FAE"/>
    <w:rsid w:val="00C007D0"/>
    <w:rsid w:val="00C00C45"/>
    <w:rsid w:val="00C0198E"/>
    <w:rsid w:val="00C2291C"/>
    <w:rsid w:val="00C2686C"/>
    <w:rsid w:val="00C339D6"/>
    <w:rsid w:val="00C45EAE"/>
    <w:rsid w:val="00C46A2B"/>
    <w:rsid w:val="00C55FA6"/>
    <w:rsid w:val="00C6520C"/>
    <w:rsid w:val="00C7780D"/>
    <w:rsid w:val="00C77D6B"/>
    <w:rsid w:val="00C8323D"/>
    <w:rsid w:val="00CB5102"/>
    <w:rsid w:val="00CD4832"/>
    <w:rsid w:val="00CF5B93"/>
    <w:rsid w:val="00D1184F"/>
    <w:rsid w:val="00D260FF"/>
    <w:rsid w:val="00D328D8"/>
    <w:rsid w:val="00D362A0"/>
    <w:rsid w:val="00D43422"/>
    <w:rsid w:val="00D4390D"/>
    <w:rsid w:val="00D459F7"/>
    <w:rsid w:val="00D5596A"/>
    <w:rsid w:val="00D7175E"/>
    <w:rsid w:val="00D748DE"/>
    <w:rsid w:val="00D769DC"/>
    <w:rsid w:val="00D77D86"/>
    <w:rsid w:val="00D81A49"/>
    <w:rsid w:val="00D82711"/>
    <w:rsid w:val="00D911BE"/>
    <w:rsid w:val="00D92E12"/>
    <w:rsid w:val="00DB7D8A"/>
    <w:rsid w:val="00DC57E8"/>
    <w:rsid w:val="00DD7300"/>
    <w:rsid w:val="00DD7EB4"/>
    <w:rsid w:val="00DE1207"/>
    <w:rsid w:val="00DE248F"/>
    <w:rsid w:val="00DE2AAE"/>
    <w:rsid w:val="00DE34E9"/>
    <w:rsid w:val="00DF4B78"/>
    <w:rsid w:val="00E011D8"/>
    <w:rsid w:val="00E04774"/>
    <w:rsid w:val="00E15B35"/>
    <w:rsid w:val="00E379A3"/>
    <w:rsid w:val="00E506DA"/>
    <w:rsid w:val="00E83B77"/>
    <w:rsid w:val="00E913B9"/>
    <w:rsid w:val="00E944B9"/>
    <w:rsid w:val="00EA39B6"/>
    <w:rsid w:val="00EC3056"/>
    <w:rsid w:val="00EE3115"/>
    <w:rsid w:val="00F01485"/>
    <w:rsid w:val="00F10D6C"/>
    <w:rsid w:val="00F23FDB"/>
    <w:rsid w:val="00F37AB8"/>
    <w:rsid w:val="00F37B27"/>
    <w:rsid w:val="00F4409E"/>
    <w:rsid w:val="00F47B06"/>
    <w:rsid w:val="00F60D14"/>
    <w:rsid w:val="00F76172"/>
    <w:rsid w:val="00F93918"/>
    <w:rsid w:val="00FA02FF"/>
    <w:rsid w:val="00FA799C"/>
    <w:rsid w:val="00FB0605"/>
    <w:rsid w:val="00FE2F02"/>
    <w:rsid w:val="00FE698D"/>
    <w:rsid w:val="00FF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A679DD-7CFA-4CB7-8CF8-5901D78FA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C4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3BFD4243.dotm</Template>
  <TotalTime>1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Chiro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 Leunens</dc:creator>
  <cp:keywords/>
  <dc:description/>
  <cp:lastModifiedBy>Roel Leunens</cp:lastModifiedBy>
  <cp:revision>1</cp:revision>
  <dcterms:created xsi:type="dcterms:W3CDTF">2018-01-10T14:54:00Z</dcterms:created>
  <dcterms:modified xsi:type="dcterms:W3CDTF">2018-01-10T14:55:00Z</dcterms:modified>
</cp:coreProperties>
</file>