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ind w:left="1983" w:hanging="1983"/>
      </w:pPr>
      <w:r>
        <w:rPr>
          <w:b/>
        </w:rPr>
        <w:t>ARTIKEL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>Test</w:t>
      </w:r>
    </w:p>
    <w:p w:rsidR="00E576EA" w:rsidRDefault="00E576EA" w:rsidP="00E576EA">
      <w:pPr>
        <w:pStyle w:val="Lijstalinea"/>
        <w:numPr>
          <w:ilvl w:val="1"/>
          <w:numId w:val="1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1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1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1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Pr="001066F1" w:rsidRDefault="00E576EA" w:rsidP="00E576EA">
      <w:pPr>
        <w:pStyle w:val="Lijstalinea"/>
        <w:numPr>
          <w:ilvl w:val="1"/>
          <w:numId w:val="1"/>
        </w:numPr>
        <w:rPr>
          <w:snapToGrid w:val="0"/>
        </w:rPr>
      </w:pPr>
      <w:r>
        <w:rPr>
          <w:snapToGrid w:val="0"/>
        </w:rPr>
        <w:t>Test</w:t>
      </w:r>
    </w:p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b/>
        </w:rPr>
      </w:pPr>
    </w:p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ind w:left="1983" w:hanging="1983"/>
      </w:pPr>
      <w:r>
        <w:rPr>
          <w:b/>
        </w:rPr>
        <w:t xml:space="preserve">ARTIKEL 2 </w:t>
      </w:r>
      <w:r>
        <w:rPr>
          <w:b/>
        </w:rPr>
        <w:tab/>
      </w:r>
      <w:r>
        <w:rPr>
          <w:b/>
        </w:rPr>
        <w:tab/>
        <w:t>Test</w:t>
      </w:r>
    </w:p>
    <w:p w:rsidR="00E576EA" w:rsidRPr="001F6A04" w:rsidRDefault="00E576EA" w:rsidP="00E576EA">
      <w:pPr>
        <w:pStyle w:val="Lijstalinea"/>
        <w:numPr>
          <w:ilvl w:val="0"/>
          <w:numId w:val="2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vanish/>
        </w:rPr>
      </w:pPr>
    </w:p>
    <w:p w:rsidR="00E576EA" w:rsidRPr="001F6A04" w:rsidRDefault="00E576EA" w:rsidP="00E576EA">
      <w:pPr>
        <w:pStyle w:val="Lijstalinea"/>
        <w:numPr>
          <w:ilvl w:val="0"/>
          <w:numId w:val="2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vanish/>
        </w:rPr>
      </w:pPr>
    </w:p>
    <w:p w:rsidR="00E576EA" w:rsidRDefault="00E576EA" w:rsidP="00E576EA">
      <w:pPr>
        <w:pStyle w:val="Plattetekstinspringen"/>
        <w:numPr>
          <w:ilvl w:val="1"/>
          <w:numId w:val="2"/>
        </w:numPr>
        <w:tabs>
          <w:tab w:val="clear" w:pos="-1414"/>
          <w:tab w:val="clear" w:pos="-848"/>
          <w:tab w:val="clear" w:pos="-282"/>
          <w:tab w:val="clear" w:pos="284"/>
          <w:tab w:val="clear" w:pos="850"/>
          <w:tab w:val="clear" w:pos="1416"/>
          <w:tab w:val="clear" w:pos="1982"/>
          <w:tab w:val="clear" w:pos="2548"/>
          <w:tab w:val="clear" w:pos="3114"/>
          <w:tab w:val="clear" w:pos="3680"/>
          <w:tab w:val="clear" w:pos="4246"/>
          <w:tab w:val="clear" w:pos="4812"/>
          <w:tab w:val="clear" w:pos="5378"/>
          <w:tab w:val="clear" w:pos="5944"/>
          <w:tab w:val="clear" w:pos="6510"/>
          <w:tab w:val="clear" w:pos="7076"/>
          <w:tab w:val="clear" w:pos="7642"/>
          <w:tab w:val="clear" w:pos="8208"/>
          <w:tab w:val="clear" w:pos="8774"/>
          <w:tab w:val="left" w:pos="-1440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2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ind w:left="360"/>
      </w:pPr>
    </w:p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</w:p>
    <w:p w:rsidR="00E576EA" w:rsidRDefault="00E576EA" w:rsidP="00E576EA">
      <w:p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rPr>
          <w:b/>
        </w:rPr>
        <w:t>ARTIKEL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>Test</w:t>
      </w:r>
    </w:p>
    <w:p w:rsidR="00E576EA" w:rsidRPr="00C23E93" w:rsidRDefault="00E576EA" w:rsidP="00E576EA">
      <w:pPr>
        <w:pStyle w:val="Lijstalinea"/>
        <w:numPr>
          <w:ilvl w:val="0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vanish/>
        </w:rPr>
      </w:pPr>
    </w:p>
    <w:p w:rsidR="00E576EA" w:rsidRPr="00C23E93" w:rsidRDefault="00E576EA" w:rsidP="00E576EA">
      <w:pPr>
        <w:pStyle w:val="Lijstalinea"/>
        <w:numPr>
          <w:ilvl w:val="0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vanish/>
        </w:rPr>
      </w:pPr>
    </w:p>
    <w:p w:rsidR="00E576EA" w:rsidRPr="00C23E93" w:rsidRDefault="00E576EA" w:rsidP="00E576EA">
      <w:pPr>
        <w:pStyle w:val="Lijstalinea"/>
        <w:numPr>
          <w:ilvl w:val="0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rPr>
          <w:vanish/>
        </w:rPr>
      </w:pPr>
    </w:p>
    <w:p w:rsidR="00E576EA" w:rsidRDefault="00E576EA" w:rsidP="00E576EA">
      <w:pPr>
        <w:pStyle w:val="Lijstalinea"/>
        <w:numPr>
          <w:ilvl w:val="1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E576EA" w:rsidRDefault="00E576EA" w:rsidP="00E576EA">
      <w:pPr>
        <w:pStyle w:val="Lijstalinea"/>
        <w:numPr>
          <w:ilvl w:val="1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  <w:bookmarkStart w:id="0" w:name="_GoBack"/>
      <w:bookmarkEnd w:id="0"/>
    </w:p>
    <w:p w:rsidR="00E576EA" w:rsidRDefault="00E576EA" w:rsidP="00E576EA">
      <w:pPr>
        <w:pStyle w:val="Lijstalinea"/>
        <w:numPr>
          <w:ilvl w:val="1"/>
          <w:numId w:val="3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</w:pPr>
      <w:r>
        <w:t>Test</w:t>
      </w:r>
    </w:p>
    <w:p w:rsidR="00063DA7" w:rsidRDefault="00063DA7"/>
    <w:sectPr w:rsidR="00063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F75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9447B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53633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EA"/>
    <w:rsid w:val="00063DA7"/>
    <w:rsid w:val="00E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0ED3"/>
  <w15:chartTrackingRefBased/>
  <w15:docId w15:val="{8921100E-1F74-4A07-BD92-28F0E992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576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rsid w:val="00E576EA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ind w:left="850" w:firstLine="1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576EA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57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41FC654F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 Hey Tang | Exact personeelsintermediair</dc:creator>
  <cp:keywords/>
  <dc:description/>
  <cp:lastModifiedBy>Sing Hey Tang | Exact personeelsintermediair</cp:lastModifiedBy>
  <cp:revision>1</cp:revision>
  <dcterms:created xsi:type="dcterms:W3CDTF">2019-10-14T11:13:00Z</dcterms:created>
  <dcterms:modified xsi:type="dcterms:W3CDTF">2019-10-14T11:15:00Z</dcterms:modified>
</cp:coreProperties>
</file>